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2704A4" w14:textId="77777777" w:rsidR="00910F58" w:rsidRPr="000624C8" w:rsidRDefault="00910F58" w:rsidP="000624C8">
      <w:bookmarkStart w:id="0" w:name="_GoBack"/>
      <w:bookmarkEnd w:id="0"/>
    </w:p>
    <w:p w14:paraId="57E9C82A" w14:textId="77777777" w:rsidR="001564F5" w:rsidRPr="000624C8" w:rsidRDefault="001564F5" w:rsidP="000624C8"/>
    <w:p w14:paraId="3EB0E320" w14:textId="77777777" w:rsidR="001564F5" w:rsidRPr="000624C8" w:rsidRDefault="001564F5" w:rsidP="000624C8"/>
    <w:p w14:paraId="230623BC" w14:textId="77777777" w:rsidR="001564F5" w:rsidRPr="000624C8" w:rsidRDefault="001564F5" w:rsidP="000624C8"/>
    <w:p w14:paraId="3D95A65C" w14:textId="77777777" w:rsidR="001564F5" w:rsidRPr="000624C8" w:rsidRDefault="001564F5" w:rsidP="000624C8"/>
    <w:p w14:paraId="311BE0B4" w14:textId="77777777" w:rsidR="001564F5" w:rsidRPr="000624C8" w:rsidRDefault="001564F5" w:rsidP="000624C8"/>
    <w:p w14:paraId="15882598" w14:textId="77777777" w:rsidR="001564F5" w:rsidRPr="000624C8" w:rsidRDefault="001564F5" w:rsidP="000624C8"/>
    <w:p w14:paraId="231707A5" w14:textId="77777777" w:rsidR="001564F5" w:rsidRPr="000624C8" w:rsidRDefault="001564F5" w:rsidP="000624C8"/>
    <w:p w14:paraId="458D0D19" w14:textId="77777777" w:rsidR="001564F5" w:rsidRPr="000624C8" w:rsidRDefault="001564F5" w:rsidP="000624C8"/>
    <w:p w14:paraId="4F3C4ED9" w14:textId="77777777" w:rsidR="001564F5" w:rsidRPr="000624C8" w:rsidRDefault="001564F5" w:rsidP="000624C8"/>
    <w:p w14:paraId="57A9C1B5" w14:textId="77777777" w:rsidR="001564F5" w:rsidRPr="000624C8" w:rsidRDefault="006A4486" w:rsidP="00B17D7B">
      <w:pPr>
        <w:jc w:val="right"/>
      </w:pPr>
      <w:r>
        <w:rPr>
          <w:noProof/>
          <w:lang w:val="en-US" w:bidi="ar-SA"/>
        </w:rPr>
        <w:drawing>
          <wp:inline distT="0" distB="0" distL="0" distR="0" wp14:anchorId="2B6B1C88" wp14:editId="4732533D">
            <wp:extent cx="1943100" cy="742950"/>
            <wp:effectExtent l="0" t="0" r="0" b="0"/>
            <wp:docPr id="1" name="Picture 1" descr="PHSDlogoColor-compress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SDlogoColor-compress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3100" cy="742950"/>
                    </a:xfrm>
                    <a:prstGeom prst="rect">
                      <a:avLst/>
                    </a:prstGeom>
                    <a:noFill/>
                    <a:ln>
                      <a:noFill/>
                    </a:ln>
                  </pic:spPr>
                </pic:pic>
              </a:graphicData>
            </a:graphic>
          </wp:inline>
        </w:drawing>
      </w:r>
    </w:p>
    <w:p w14:paraId="267925A8" w14:textId="77777777" w:rsidR="001564F5" w:rsidRPr="000624C8" w:rsidRDefault="001564F5" w:rsidP="000624C8"/>
    <w:p w14:paraId="10A65CE6" w14:textId="77777777" w:rsidR="001564F5" w:rsidRPr="000624C8" w:rsidRDefault="001564F5" w:rsidP="000624C8"/>
    <w:p w14:paraId="5946A63D" w14:textId="77777777" w:rsidR="00F10FF1" w:rsidRPr="000624C8" w:rsidRDefault="00F10FF1" w:rsidP="000624C8"/>
    <w:p w14:paraId="06646554" w14:textId="77777777" w:rsidR="001564F5" w:rsidRPr="000624C8" w:rsidRDefault="001564F5" w:rsidP="000624C8"/>
    <w:p w14:paraId="549001F5" w14:textId="77777777" w:rsidR="001564F5" w:rsidRPr="000624C8" w:rsidRDefault="00B17D7B" w:rsidP="000624C8">
      <w:pPr>
        <w:pStyle w:val="CoverPageHeading1"/>
      </w:pPr>
      <w:r>
        <w:t>Park Hill School District</w:t>
      </w:r>
      <w:r w:rsidR="00C609E2">
        <w:br/>
      </w:r>
      <w:r w:rsidR="00F10FF1" w:rsidRPr="000624C8">
        <w:t>REQUEST FOR PROPOSAL</w:t>
      </w:r>
    </w:p>
    <w:p w14:paraId="33A807EB" w14:textId="77777777" w:rsidR="00F10FF1" w:rsidRPr="000624C8" w:rsidRDefault="00B17D7B" w:rsidP="000624C8">
      <w:pPr>
        <w:pStyle w:val="CoverPageHeading2"/>
      </w:pPr>
      <w:r>
        <w:t>PURCHASE OF A</w:t>
      </w:r>
      <w:r w:rsidR="004C595F">
        <w:t xml:space="preserve"> </w:t>
      </w:r>
      <w:r w:rsidR="00F10FF1" w:rsidRPr="000624C8">
        <w:t>LEARNING MANAGEMENT SYSTEM (LMS)</w:t>
      </w:r>
      <w:r w:rsidR="00C51CD6" w:rsidRPr="000624C8">
        <w:t xml:space="preserve"> AND RELATED SERVICES</w:t>
      </w:r>
    </w:p>
    <w:p w14:paraId="50449C22" w14:textId="77777777" w:rsidR="002A3447" w:rsidRPr="000624C8" w:rsidRDefault="002A3447" w:rsidP="000624C8"/>
    <w:p w14:paraId="7326B56A" w14:textId="77777777" w:rsidR="001564F5" w:rsidRPr="000624C8" w:rsidRDefault="00C51CD6" w:rsidP="000624C8">
      <w:pPr>
        <w:pStyle w:val="Normal-Right"/>
      </w:pPr>
      <w:r w:rsidRPr="000624C8">
        <w:t xml:space="preserve">Issue </w:t>
      </w:r>
      <w:r w:rsidR="001564F5" w:rsidRPr="000624C8">
        <w:t xml:space="preserve">Date: </w:t>
      </w:r>
      <w:r w:rsidR="00070793">
        <w:t>2-25</w:t>
      </w:r>
      <w:r w:rsidR="00775AFF">
        <w:t>-</w:t>
      </w:r>
      <w:r w:rsidR="00AC70D0">
        <w:t>2016</w:t>
      </w:r>
    </w:p>
    <w:p w14:paraId="2F0AA762" w14:textId="77777777" w:rsidR="00911082" w:rsidRPr="000624C8" w:rsidRDefault="00C51CD6" w:rsidP="004C595F">
      <w:pPr>
        <w:pStyle w:val="Normal-Right"/>
      </w:pPr>
      <w:r w:rsidRPr="000624C8">
        <w:t xml:space="preserve">RFP Due Date: </w:t>
      </w:r>
      <w:r w:rsidR="00B3265E">
        <w:t>3-11</w:t>
      </w:r>
      <w:r w:rsidR="00AC70D0">
        <w:t>-2016</w:t>
      </w:r>
    </w:p>
    <w:p w14:paraId="46C42874" w14:textId="77777777" w:rsidR="001564F5" w:rsidRPr="000624C8" w:rsidRDefault="00C609E2" w:rsidP="000624C8">
      <w:pPr>
        <w:pStyle w:val="Normal-Right"/>
      </w:pPr>
      <w:r>
        <w:t>Issued by</w:t>
      </w:r>
      <w:r w:rsidR="00911082" w:rsidRPr="000624C8">
        <w:t xml:space="preserve">: </w:t>
      </w:r>
      <w:r w:rsidR="004C595F">
        <w:t>Susan Rizzo</w:t>
      </w:r>
    </w:p>
    <w:p w14:paraId="6E50B96A" w14:textId="77777777" w:rsidR="001564F5" w:rsidRPr="000624C8" w:rsidRDefault="001564F5" w:rsidP="000624C8"/>
    <w:p w14:paraId="29E5F818" w14:textId="77777777" w:rsidR="001564F5" w:rsidRPr="000624C8" w:rsidRDefault="001564F5" w:rsidP="000624C8"/>
    <w:p w14:paraId="766B6970" w14:textId="77777777" w:rsidR="001564F5" w:rsidRPr="000624C8" w:rsidRDefault="001564F5" w:rsidP="000624C8"/>
    <w:p w14:paraId="11B8DAC9" w14:textId="77777777" w:rsidR="001564F5" w:rsidRPr="000624C8" w:rsidRDefault="001564F5" w:rsidP="000624C8"/>
    <w:p w14:paraId="7BAE167A" w14:textId="77777777" w:rsidR="001564F5" w:rsidRPr="000624C8" w:rsidRDefault="001564F5" w:rsidP="000624C8"/>
    <w:p w14:paraId="60A12EC5" w14:textId="77777777" w:rsidR="001564F5" w:rsidRPr="000624C8" w:rsidRDefault="001564F5" w:rsidP="000624C8"/>
    <w:p w14:paraId="228C1D80" w14:textId="77777777" w:rsidR="001564F5" w:rsidRPr="000624C8" w:rsidRDefault="001564F5" w:rsidP="000624C8"/>
    <w:p w14:paraId="74547A7C" w14:textId="77777777" w:rsidR="00C51CD6" w:rsidRPr="000624C8" w:rsidRDefault="00C51CD6" w:rsidP="000624C8">
      <w:bookmarkStart w:id="1" w:name="_Toc219774547"/>
      <w:bookmarkStart w:id="2" w:name="_Toc219774668"/>
      <w:bookmarkStart w:id="3" w:name="_Toc219782982"/>
      <w:bookmarkStart w:id="4" w:name="_Toc219791335"/>
      <w:bookmarkStart w:id="5" w:name="_Toc219801120"/>
      <w:bookmarkStart w:id="6" w:name="_Toc220121642"/>
    </w:p>
    <w:p w14:paraId="67EBCFB8" w14:textId="77777777" w:rsidR="00021CC6" w:rsidRDefault="00021CC6" w:rsidP="000624C8">
      <w:bookmarkStart w:id="7" w:name="_Toc252449526"/>
      <w:r w:rsidRPr="000624C8">
        <w:lastRenderedPageBreak/>
        <w:br w:type="page"/>
      </w:r>
    </w:p>
    <w:p w14:paraId="5C8CBC9B" w14:textId="77777777" w:rsidR="00C11F48" w:rsidRDefault="00C11F48" w:rsidP="00C11F48">
      <w:pPr>
        <w:pStyle w:val="TOCHeading"/>
      </w:pPr>
      <w:r w:rsidRPr="00C11F48">
        <w:lastRenderedPageBreak/>
        <w:t>Table of Contents</w:t>
      </w:r>
    </w:p>
    <w:p w14:paraId="1E2C5C54" w14:textId="77777777" w:rsidR="00FA0384" w:rsidRPr="00FA0384" w:rsidRDefault="00FA0384" w:rsidP="00FA0384"/>
    <w:p w14:paraId="26DECA13" w14:textId="77777777" w:rsidR="00C11F48" w:rsidRPr="000624C8" w:rsidRDefault="00C11F48" w:rsidP="000624C8"/>
    <w:bookmarkEnd w:id="1"/>
    <w:bookmarkEnd w:id="2"/>
    <w:bookmarkEnd w:id="3"/>
    <w:bookmarkEnd w:id="4"/>
    <w:bookmarkEnd w:id="5"/>
    <w:bookmarkEnd w:id="6"/>
    <w:bookmarkEnd w:id="7"/>
    <w:p w14:paraId="4BFB0049" w14:textId="77777777" w:rsidR="00D31579" w:rsidRDefault="006330AD">
      <w:pPr>
        <w:pStyle w:val="TOC1"/>
        <w:rPr>
          <w:rFonts w:asciiTheme="minorHAnsi" w:eastAsiaTheme="minorEastAsia" w:hAnsiTheme="minorHAnsi" w:cstheme="minorBidi"/>
          <w:b w:val="0"/>
          <w:sz w:val="22"/>
          <w:szCs w:val="22"/>
          <w:lang w:val="en-US" w:bidi="ar-SA"/>
        </w:rPr>
      </w:pPr>
      <w:r>
        <w:fldChar w:fldCharType="begin"/>
      </w:r>
      <w:r w:rsidR="00C11F48">
        <w:instrText xml:space="preserve"> TOC \o "1-2" \h \z \u </w:instrText>
      </w:r>
      <w:r>
        <w:fldChar w:fldCharType="separate"/>
      </w:r>
      <w:hyperlink w:anchor="_Toc347137437" w:history="1">
        <w:r w:rsidR="00D31579" w:rsidRPr="00DA7072">
          <w:rPr>
            <w:rStyle w:val="Hyperlink"/>
          </w:rPr>
          <w:t>1.</w:t>
        </w:r>
        <w:r w:rsidR="00D31579">
          <w:rPr>
            <w:rFonts w:asciiTheme="minorHAnsi" w:eastAsiaTheme="minorEastAsia" w:hAnsiTheme="minorHAnsi" w:cstheme="minorBidi"/>
            <w:b w:val="0"/>
            <w:sz w:val="22"/>
            <w:szCs w:val="22"/>
            <w:lang w:val="en-US" w:bidi="ar-SA"/>
          </w:rPr>
          <w:tab/>
        </w:r>
        <w:r w:rsidR="00D31579" w:rsidRPr="00DA7072">
          <w:rPr>
            <w:rStyle w:val="Hyperlink"/>
          </w:rPr>
          <w:t>Introduction</w:t>
        </w:r>
        <w:r w:rsidR="00D31579">
          <w:rPr>
            <w:webHidden/>
          </w:rPr>
          <w:tab/>
        </w:r>
        <w:r w:rsidR="00D31579">
          <w:rPr>
            <w:webHidden/>
          </w:rPr>
          <w:fldChar w:fldCharType="begin"/>
        </w:r>
        <w:r w:rsidR="00D31579">
          <w:rPr>
            <w:webHidden/>
          </w:rPr>
          <w:instrText xml:space="preserve"> PAGEREF _Toc347137437 \h </w:instrText>
        </w:r>
        <w:r w:rsidR="00D31579">
          <w:rPr>
            <w:webHidden/>
          </w:rPr>
        </w:r>
        <w:r w:rsidR="00D31579">
          <w:rPr>
            <w:webHidden/>
          </w:rPr>
          <w:fldChar w:fldCharType="separate"/>
        </w:r>
        <w:r w:rsidR="001668C1">
          <w:rPr>
            <w:webHidden/>
          </w:rPr>
          <w:t>4</w:t>
        </w:r>
        <w:r w:rsidR="00D31579">
          <w:rPr>
            <w:webHidden/>
          </w:rPr>
          <w:fldChar w:fldCharType="end"/>
        </w:r>
      </w:hyperlink>
    </w:p>
    <w:p w14:paraId="7746D200" w14:textId="77777777" w:rsidR="00D31579" w:rsidRDefault="008460CF">
      <w:pPr>
        <w:pStyle w:val="TOC2"/>
        <w:rPr>
          <w:rFonts w:asciiTheme="minorHAnsi" w:eastAsiaTheme="minorEastAsia" w:hAnsiTheme="minorHAnsi" w:cstheme="minorBidi"/>
          <w:sz w:val="22"/>
          <w:szCs w:val="22"/>
          <w:lang w:val="en-US" w:bidi="ar-SA"/>
        </w:rPr>
      </w:pPr>
      <w:hyperlink w:anchor="_Toc347137438" w:history="1">
        <w:r w:rsidR="00D31579" w:rsidRPr="00DA7072">
          <w:rPr>
            <w:rStyle w:val="Hyperlink"/>
          </w:rPr>
          <w:t>1.1</w:t>
        </w:r>
        <w:r w:rsidR="00D31579">
          <w:rPr>
            <w:rFonts w:asciiTheme="minorHAnsi" w:eastAsiaTheme="minorEastAsia" w:hAnsiTheme="minorHAnsi" w:cstheme="minorBidi"/>
            <w:sz w:val="22"/>
            <w:szCs w:val="22"/>
            <w:lang w:val="en-US" w:bidi="ar-SA"/>
          </w:rPr>
          <w:tab/>
        </w:r>
        <w:r w:rsidR="00D31579" w:rsidRPr="00DA7072">
          <w:rPr>
            <w:rStyle w:val="Hyperlink"/>
          </w:rPr>
          <w:t>RFP Objective</w:t>
        </w:r>
        <w:r w:rsidR="00D31579">
          <w:rPr>
            <w:webHidden/>
          </w:rPr>
          <w:tab/>
        </w:r>
        <w:r w:rsidR="00D31579">
          <w:rPr>
            <w:webHidden/>
          </w:rPr>
          <w:fldChar w:fldCharType="begin"/>
        </w:r>
        <w:r w:rsidR="00D31579">
          <w:rPr>
            <w:webHidden/>
          </w:rPr>
          <w:instrText xml:space="preserve"> PAGEREF _Toc347137438 \h </w:instrText>
        </w:r>
        <w:r w:rsidR="00D31579">
          <w:rPr>
            <w:webHidden/>
          </w:rPr>
        </w:r>
        <w:r w:rsidR="00D31579">
          <w:rPr>
            <w:webHidden/>
          </w:rPr>
          <w:fldChar w:fldCharType="separate"/>
        </w:r>
        <w:r w:rsidR="001668C1">
          <w:rPr>
            <w:webHidden/>
          </w:rPr>
          <w:t>4</w:t>
        </w:r>
        <w:r w:rsidR="00D31579">
          <w:rPr>
            <w:webHidden/>
          </w:rPr>
          <w:fldChar w:fldCharType="end"/>
        </w:r>
      </w:hyperlink>
    </w:p>
    <w:p w14:paraId="72F32FE6" w14:textId="77777777" w:rsidR="00D31579" w:rsidRDefault="008460CF">
      <w:pPr>
        <w:pStyle w:val="TOC2"/>
        <w:rPr>
          <w:rFonts w:asciiTheme="minorHAnsi" w:eastAsiaTheme="minorEastAsia" w:hAnsiTheme="minorHAnsi" w:cstheme="minorBidi"/>
          <w:sz w:val="22"/>
          <w:szCs w:val="22"/>
          <w:lang w:val="en-US" w:bidi="ar-SA"/>
        </w:rPr>
      </w:pPr>
      <w:hyperlink w:anchor="_Toc347137439" w:history="1">
        <w:r w:rsidR="00D31579" w:rsidRPr="00DA7072">
          <w:rPr>
            <w:rStyle w:val="Hyperlink"/>
          </w:rPr>
          <w:t>1.2</w:t>
        </w:r>
        <w:r w:rsidR="00D31579">
          <w:rPr>
            <w:rFonts w:asciiTheme="minorHAnsi" w:eastAsiaTheme="minorEastAsia" w:hAnsiTheme="minorHAnsi" w:cstheme="minorBidi"/>
            <w:sz w:val="22"/>
            <w:szCs w:val="22"/>
            <w:lang w:val="en-US" w:bidi="ar-SA"/>
          </w:rPr>
          <w:tab/>
        </w:r>
        <w:r w:rsidR="00D31579" w:rsidRPr="00DA7072">
          <w:rPr>
            <w:rStyle w:val="Hyperlink"/>
          </w:rPr>
          <w:t>About Park Hill School District</w:t>
        </w:r>
        <w:r w:rsidR="00D31579">
          <w:rPr>
            <w:webHidden/>
          </w:rPr>
          <w:tab/>
        </w:r>
        <w:r w:rsidR="00D31579">
          <w:rPr>
            <w:webHidden/>
          </w:rPr>
          <w:fldChar w:fldCharType="begin"/>
        </w:r>
        <w:r w:rsidR="00D31579">
          <w:rPr>
            <w:webHidden/>
          </w:rPr>
          <w:instrText xml:space="preserve"> PAGEREF _Toc347137439 \h </w:instrText>
        </w:r>
        <w:r w:rsidR="00D31579">
          <w:rPr>
            <w:webHidden/>
          </w:rPr>
        </w:r>
        <w:r w:rsidR="00D31579">
          <w:rPr>
            <w:webHidden/>
          </w:rPr>
          <w:fldChar w:fldCharType="separate"/>
        </w:r>
        <w:r w:rsidR="001668C1">
          <w:rPr>
            <w:webHidden/>
          </w:rPr>
          <w:t>4</w:t>
        </w:r>
        <w:r w:rsidR="00D31579">
          <w:rPr>
            <w:webHidden/>
          </w:rPr>
          <w:fldChar w:fldCharType="end"/>
        </w:r>
      </w:hyperlink>
    </w:p>
    <w:p w14:paraId="76818BF4" w14:textId="77777777" w:rsidR="00D31579" w:rsidRDefault="008460CF">
      <w:pPr>
        <w:pStyle w:val="TOC1"/>
        <w:rPr>
          <w:rFonts w:asciiTheme="minorHAnsi" w:eastAsiaTheme="minorEastAsia" w:hAnsiTheme="minorHAnsi" w:cstheme="minorBidi"/>
          <w:b w:val="0"/>
          <w:sz w:val="22"/>
          <w:szCs w:val="22"/>
          <w:lang w:val="en-US" w:bidi="ar-SA"/>
        </w:rPr>
      </w:pPr>
      <w:hyperlink w:anchor="_Toc347137440" w:history="1">
        <w:r w:rsidR="00D31579" w:rsidRPr="00DA7072">
          <w:rPr>
            <w:rStyle w:val="Hyperlink"/>
          </w:rPr>
          <w:t>2.</w:t>
        </w:r>
        <w:r w:rsidR="00D31579">
          <w:rPr>
            <w:rFonts w:asciiTheme="minorHAnsi" w:eastAsiaTheme="minorEastAsia" w:hAnsiTheme="minorHAnsi" w:cstheme="minorBidi"/>
            <w:b w:val="0"/>
            <w:sz w:val="22"/>
            <w:szCs w:val="22"/>
            <w:lang w:val="en-US" w:bidi="ar-SA"/>
          </w:rPr>
          <w:tab/>
        </w:r>
        <w:r w:rsidR="00D31579" w:rsidRPr="00DA7072">
          <w:rPr>
            <w:rStyle w:val="Hyperlink"/>
          </w:rPr>
          <w:t>Project Details</w:t>
        </w:r>
        <w:r w:rsidR="00D31579">
          <w:rPr>
            <w:webHidden/>
          </w:rPr>
          <w:tab/>
        </w:r>
        <w:r w:rsidR="00D31579">
          <w:rPr>
            <w:webHidden/>
          </w:rPr>
          <w:fldChar w:fldCharType="begin"/>
        </w:r>
        <w:r w:rsidR="00D31579">
          <w:rPr>
            <w:webHidden/>
          </w:rPr>
          <w:instrText xml:space="preserve"> PAGEREF _Toc347137440 \h </w:instrText>
        </w:r>
        <w:r w:rsidR="00D31579">
          <w:rPr>
            <w:webHidden/>
          </w:rPr>
        </w:r>
        <w:r w:rsidR="00D31579">
          <w:rPr>
            <w:webHidden/>
          </w:rPr>
          <w:fldChar w:fldCharType="separate"/>
        </w:r>
        <w:r w:rsidR="001668C1">
          <w:rPr>
            <w:webHidden/>
          </w:rPr>
          <w:t>5</w:t>
        </w:r>
        <w:r w:rsidR="00D31579">
          <w:rPr>
            <w:webHidden/>
          </w:rPr>
          <w:fldChar w:fldCharType="end"/>
        </w:r>
      </w:hyperlink>
    </w:p>
    <w:p w14:paraId="62E30427" w14:textId="77777777" w:rsidR="00D31579" w:rsidRDefault="008460CF">
      <w:pPr>
        <w:pStyle w:val="TOC2"/>
        <w:rPr>
          <w:rFonts w:asciiTheme="minorHAnsi" w:eastAsiaTheme="minorEastAsia" w:hAnsiTheme="minorHAnsi" w:cstheme="minorBidi"/>
          <w:sz w:val="22"/>
          <w:szCs w:val="22"/>
          <w:lang w:val="en-US" w:bidi="ar-SA"/>
        </w:rPr>
      </w:pPr>
      <w:hyperlink w:anchor="_Toc347137441" w:history="1">
        <w:r w:rsidR="00D31579" w:rsidRPr="00DA7072">
          <w:rPr>
            <w:rStyle w:val="Hyperlink"/>
          </w:rPr>
          <w:t>2.1</w:t>
        </w:r>
        <w:r w:rsidR="00D31579">
          <w:rPr>
            <w:rFonts w:asciiTheme="minorHAnsi" w:eastAsiaTheme="minorEastAsia" w:hAnsiTheme="minorHAnsi" w:cstheme="minorBidi"/>
            <w:sz w:val="22"/>
            <w:szCs w:val="22"/>
            <w:lang w:val="en-US" w:bidi="ar-SA"/>
          </w:rPr>
          <w:tab/>
        </w:r>
        <w:r w:rsidR="00D31579" w:rsidRPr="00DA7072">
          <w:rPr>
            <w:rStyle w:val="Hyperlink"/>
          </w:rPr>
          <w:t>Project Scope</w:t>
        </w:r>
        <w:r w:rsidR="00D31579">
          <w:rPr>
            <w:webHidden/>
          </w:rPr>
          <w:tab/>
        </w:r>
        <w:r w:rsidR="00D31579">
          <w:rPr>
            <w:webHidden/>
          </w:rPr>
          <w:fldChar w:fldCharType="begin"/>
        </w:r>
        <w:r w:rsidR="00D31579">
          <w:rPr>
            <w:webHidden/>
          </w:rPr>
          <w:instrText xml:space="preserve"> PAGEREF _Toc347137441 \h </w:instrText>
        </w:r>
        <w:r w:rsidR="00D31579">
          <w:rPr>
            <w:webHidden/>
          </w:rPr>
        </w:r>
        <w:r w:rsidR="00D31579">
          <w:rPr>
            <w:webHidden/>
          </w:rPr>
          <w:fldChar w:fldCharType="separate"/>
        </w:r>
        <w:r w:rsidR="001668C1">
          <w:rPr>
            <w:webHidden/>
          </w:rPr>
          <w:t>5</w:t>
        </w:r>
        <w:r w:rsidR="00D31579">
          <w:rPr>
            <w:webHidden/>
          </w:rPr>
          <w:fldChar w:fldCharType="end"/>
        </w:r>
      </w:hyperlink>
    </w:p>
    <w:p w14:paraId="3A233764" w14:textId="77777777" w:rsidR="00D31579" w:rsidRDefault="008460CF">
      <w:pPr>
        <w:pStyle w:val="TOC2"/>
        <w:rPr>
          <w:rFonts w:asciiTheme="minorHAnsi" w:eastAsiaTheme="minorEastAsia" w:hAnsiTheme="minorHAnsi" w:cstheme="minorBidi"/>
          <w:sz w:val="22"/>
          <w:szCs w:val="22"/>
          <w:lang w:val="en-US" w:bidi="ar-SA"/>
        </w:rPr>
      </w:pPr>
      <w:hyperlink w:anchor="_Toc347137442" w:history="1">
        <w:r w:rsidR="00D31579" w:rsidRPr="00DA7072">
          <w:rPr>
            <w:rStyle w:val="Hyperlink"/>
          </w:rPr>
          <w:t>2.2</w:t>
        </w:r>
        <w:r w:rsidR="00D31579">
          <w:rPr>
            <w:rFonts w:asciiTheme="minorHAnsi" w:eastAsiaTheme="minorEastAsia" w:hAnsiTheme="minorHAnsi" w:cstheme="minorBidi"/>
            <w:sz w:val="22"/>
            <w:szCs w:val="22"/>
            <w:lang w:val="en-US" w:bidi="ar-SA"/>
          </w:rPr>
          <w:tab/>
        </w:r>
        <w:r w:rsidR="00D31579" w:rsidRPr="00DA7072">
          <w:rPr>
            <w:rStyle w:val="Hyperlink"/>
          </w:rPr>
          <w:t>Number of System Users</w:t>
        </w:r>
        <w:r w:rsidR="00D31579">
          <w:rPr>
            <w:webHidden/>
          </w:rPr>
          <w:tab/>
        </w:r>
        <w:r w:rsidR="00D31579">
          <w:rPr>
            <w:webHidden/>
          </w:rPr>
          <w:fldChar w:fldCharType="begin"/>
        </w:r>
        <w:r w:rsidR="00D31579">
          <w:rPr>
            <w:webHidden/>
          </w:rPr>
          <w:instrText xml:space="preserve"> PAGEREF _Toc347137442 \h </w:instrText>
        </w:r>
        <w:r w:rsidR="00D31579">
          <w:rPr>
            <w:webHidden/>
          </w:rPr>
        </w:r>
        <w:r w:rsidR="00D31579">
          <w:rPr>
            <w:webHidden/>
          </w:rPr>
          <w:fldChar w:fldCharType="separate"/>
        </w:r>
        <w:r w:rsidR="001668C1">
          <w:rPr>
            <w:webHidden/>
          </w:rPr>
          <w:t>6</w:t>
        </w:r>
        <w:r w:rsidR="00D31579">
          <w:rPr>
            <w:webHidden/>
          </w:rPr>
          <w:fldChar w:fldCharType="end"/>
        </w:r>
      </w:hyperlink>
    </w:p>
    <w:p w14:paraId="7410CE64" w14:textId="77777777" w:rsidR="00D31579" w:rsidRDefault="008460CF">
      <w:pPr>
        <w:pStyle w:val="TOC1"/>
        <w:rPr>
          <w:rFonts w:asciiTheme="minorHAnsi" w:eastAsiaTheme="minorEastAsia" w:hAnsiTheme="minorHAnsi" w:cstheme="minorBidi"/>
          <w:b w:val="0"/>
          <w:sz w:val="22"/>
          <w:szCs w:val="22"/>
          <w:lang w:val="en-US" w:bidi="ar-SA"/>
        </w:rPr>
      </w:pPr>
      <w:hyperlink w:anchor="_Toc347137443" w:history="1">
        <w:r w:rsidR="00D31579" w:rsidRPr="00DA7072">
          <w:rPr>
            <w:rStyle w:val="Hyperlink"/>
          </w:rPr>
          <w:t>3.</w:t>
        </w:r>
        <w:r w:rsidR="00D31579">
          <w:rPr>
            <w:rFonts w:asciiTheme="minorHAnsi" w:eastAsiaTheme="minorEastAsia" w:hAnsiTheme="minorHAnsi" w:cstheme="minorBidi"/>
            <w:b w:val="0"/>
            <w:sz w:val="22"/>
            <w:szCs w:val="22"/>
            <w:lang w:val="en-US" w:bidi="ar-SA"/>
          </w:rPr>
          <w:tab/>
        </w:r>
        <w:r w:rsidR="00D31579" w:rsidRPr="00DA7072">
          <w:rPr>
            <w:rStyle w:val="Hyperlink"/>
          </w:rPr>
          <w:t>Response Guidelines</w:t>
        </w:r>
        <w:r w:rsidR="00D31579">
          <w:rPr>
            <w:webHidden/>
          </w:rPr>
          <w:tab/>
        </w:r>
        <w:r w:rsidR="00D31579">
          <w:rPr>
            <w:webHidden/>
          </w:rPr>
          <w:fldChar w:fldCharType="begin"/>
        </w:r>
        <w:r w:rsidR="00D31579">
          <w:rPr>
            <w:webHidden/>
          </w:rPr>
          <w:instrText xml:space="preserve"> PAGEREF _Toc347137443 \h </w:instrText>
        </w:r>
        <w:r w:rsidR="00D31579">
          <w:rPr>
            <w:webHidden/>
          </w:rPr>
        </w:r>
        <w:r w:rsidR="00D31579">
          <w:rPr>
            <w:webHidden/>
          </w:rPr>
          <w:fldChar w:fldCharType="separate"/>
        </w:r>
        <w:r w:rsidR="001668C1">
          <w:rPr>
            <w:webHidden/>
          </w:rPr>
          <w:t>7</w:t>
        </w:r>
        <w:r w:rsidR="00D31579">
          <w:rPr>
            <w:webHidden/>
          </w:rPr>
          <w:fldChar w:fldCharType="end"/>
        </w:r>
      </w:hyperlink>
    </w:p>
    <w:p w14:paraId="43CAD514" w14:textId="77777777" w:rsidR="00D31579" w:rsidRDefault="008460CF">
      <w:pPr>
        <w:pStyle w:val="TOC2"/>
        <w:rPr>
          <w:rFonts w:asciiTheme="minorHAnsi" w:eastAsiaTheme="minorEastAsia" w:hAnsiTheme="minorHAnsi" w:cstheme="minorBidi"/>
          <w:sz w:val="22"/>
          <w:szCs w:val="22"/>
          <w:lang w:val="en-US" w:bidi="ar-SA"/>
        </w:rPr>
      </w:pPr>
      <w:hyperlink w:anchor="_Toc347137444" w:history="1">
        <w:r w:rsidR="00D31579" w:rsidRPr="00DA7072">
          <w:rPr>
            <w:rStyle w:val="Hyperlink"/>
          </w:rPr>
          <w:t>3.1</w:t>
        </w:r>
        <w:r w:rsidR="00D31579">
          <w:rPr>
            <w:rFonts w:asciiTheme="minorHAnsi" w:eastAsiaTheme="minorEastAsia" w:hAnsiTheme="minorHAnsi" w:cstheme="minorBidi"/>
            <w:sz w:val="22"/>
            <w:szCs w:val="22"/>
            <w:lang w:val="en-US" w:bidi="ar-SA"/>
          </w:rPr>
          <w:tab/>
        </w:r>
        <w:r w:rsidR="00D31579" w:rsidRPr="00DA7072">
          <w:rPr>
            <w:rStyle w:val="Hyperlink"/>
          </w:rPr>
          <w:t>Process, Schedule and Due Dates</w:t>
        </w:r>
        <w:r w:rsidR="00D31579">
          <w:rPr>
            <w:webHidden/>
          </w:rPr>
          <w:tab/>
        </w:r>
        <w:r w:rsidR="00D31579">
          <w:rPr>
            <w:webHidden/>
          </w:rPr>
          <w:fldChar w:fldCharType="begin"/>
        </w:r>
        <w:r w:rsidR="00D31579">
          <w:rPr>
            <w:webHidden/>
          </w:rPr>
          <w:instrText xml:space="preserve"> PAGEREF _Toc347137444 \h </w:instrText>
        </w:r>
        <w:r w:rsidR="00D31579">
          <w:rPr>
            <w:webHidden/>
          </w:rPr>
        </w:r>
        <w:r w:rsidR="00D31579">
          <w:rPr>
            <w:webHidden/>
          </w:rPr>
          <w:fldChar w:fldCharType="separate"/>
        </w:r>
        <w:r w:rsidR="001668C1">
          <w:rPr>
            <w:webHidden/>
          </w:rPr>
          <w:t>7</w:t>
        </w:r>
        <w:r w:rsidR="00D31579">
          <w:rPr>
            <w:webHidden/>
          </w:rPr>
          <w:fldChar w:fldCharType="end"/>
        </w:r>
      </w:hyperlink>
    </w:p>
    <w:p w14:paraId="575D38C1" w14:textId="77777777" w:rsidR="00D31579" w:rsidRDefault="008460CF">
      <w:pPr>
        <w:pStyle w:val="TOC2"/>
        <w:rPr>
          <w:rFonts w:asciiTheme="minorHAnsi" w:eastAsiaTheme="minorEastAsia" w:hAnsiTheme="minorHAnsi" w:cstheme="minorBidi"/>
          <w:sz w:val="22"/>
          <w:szCs w:val="22"/>
          <w:lang w:val="en-US" w:bidi="ar-SA"/>
        </w:rPr>
      </w:pPr>
      <w:hyperlink w:anchor="_Toc347137445" w:history="1">
        <w:r w:rsidR="00D31579" w:rsidRPr="00DA7072">
          <w:rPr>
            <w:rStyle w:val="Hyperlink"/>
          </w:rPr>
          <w:t>3.2</w:t>
        </w:r>
        <w:r w:rsidR="00D31579">
          <w:rPr>
            <w:rFonts w:asciiTheme="minorHAnsi" w:eastAsiaTheme="minorEastAsia" w:hAnsiTheme="minorHAnsi" w:cstheme="minorBidi"/>
            <w:sz w:val="22"/>
            <w:szCs w:val="22"/>
            <w:lang w:val="en-US" w:bidi="ar-SA"/>
          </w:rPr>
          <w:tab/>
        </w:r>
        <w:r w:rsidR="00D31579" w:rsidRPr="00DA7072">
          <w:rPr>
            <w:rStyle w:val="Hyperlink"/>
          </w:rPr>
          <w:t>RFP Contacts</w:t>
        </w:r>
        <w:r w:rsidR="00D31579">
          <w:rPr>
            <w:webHidden/>
          </w:rPr>
          <w:tab/>
        </w:r>
        <w:r w:rsidR="00D31579">
          <w:rPr>
            <w:webHidden/>
          </w:rPr>
          <w:fldChar w:fldCharType="begin"/>
        </w:r>
        <w:r w:rsidR="00D31579">
          <w:rPr>
            <w:webHidden/>
          </w:rPr>
          <w:instrText xml:space="preserve"> PAGEREF _Toc347137445 \h </w:instrText>
        </w:r>
        <w:r w:rsidR="00D31579">
          <w:rPr>
            <w:webHidden/>
          </w:rPr>
        </w:r>
        <w:r w:rsidR="00D31579">
          <w:rPr>
            <w:webHidden/>
          </w:rPr>
          <w:fldChar w:fldCharType="separate"/>
        </w:r>
        <w:r w:rsidR="001668C1">
          <w:rPr>
            <w:webHidden/>
          </w:rPr>
          <w:t>7</w:t>
        </w:r>
        <w:r w:rsidR="00D31579">
          <w:rPr>
            <w:webHidden/>
          </w:rPr>
          <w:fldChar w:fldCharType="end"/>
        </w:r>
      </w:hyperlink>
    </w:p>
    <w:p w14:paraId="2E5731CF" w14:textId="77777777" w:rsidR="00D31579" w:rsidRDefault="008460CF">
      <w:pPr>
        <w:pStyle w:val="TOC2"/>
        <w:rPr>
          <w:rFonts w:asciiTheme="minorHAnsi" w:eastAsiaTheme="minorEastAsia" w:hAnsiTheme="minorHAnsi" w:cstheme="minorBidi"/>
          <w:sz w:val="22"/>
          <w:szCs w:val="22"/>
          <w:lang w:val="en-US" w:bidi="ar-SA"/>
        </w:rPr>
      </w:pPr>
      <w:hyperlink w:anchor="_Toc347137446" w:history="1">
        <w:r w:rsidR="00D31579" w:rsidRPr="00DA7072">
          <w:rPr>
            <w:rStyle w:val="Hyperlink"/>
          </w:rPr>
          <w:t>3.3</w:t>
        </w:r>
        <w:r w:rsidR="00D31579">
          <w:rPr>
            <w:rFonts w:asciiTheme="minorHAnsi" w:eastAsiaTheme="minorEastAsia" w:hAnsiTheme="minorHAnsi" w:cstheme="minorBidi"/>
            <w:sz w:val="22"/>
            <w:szCs w:val="22"/>
            <w:lang w:val="en-US" w:bidi="ar-SA"/>
          </w:rPr>
          <w:tab/>
        </w:r>
        <w:r w:rsidR="00D31579" w:rsidRPr="00DA7072">
          <w:rPr>
            <w:rStyle w:val="Hyperlink"/>
          </w:rPr>
          <w:t>Confidentiality</w:t>
        </w:r>
        <w:r w:rsidR="00D31579">
          <w:rPr>
            <w:webHidden/>
          </w:rPr>
          <w:tab/>
        </w:r>
        <w:r w:rsidR="00D31579">
          <w:rPr>
            <w:webHidden/>
          </w:rPr>
          <w:fldChar w:fldCharType="begin"/>
        </w:r>
        <w:r w:rsidR="00D31579">
          <w:rPr>
            <w:webHidden/>
          </w:rPr>
          <w:instrText xml:space="preserve"> PAGEREF _Toc347137446 \h </w:instrText>
        </w:r>
        <w:r w:rsidR="00D31579">
          <w:rPr>
            <w:webHidden/>
          </w:rPr>
        </w:r>
        <w:r w:rsidR="00D31579">
          <w:rPr>
            <w:webHidden/>
          </w:rPr>
          <w:fldChar w:fldCharType="separate"/>
        </w:r>
        <w:r w:rsidR="001668C1">
          <w:rPr>
            <w:webHidden/>
          </w:rPr>
          <w:t>7</w:t>
        </w:r>
        <w:r w:rsidR="00D31579">
          <w:rPr>
            <w:webHidden/>
          </w:rPr>
          <w:fldChar w:fldCharType="end"/>
        </w:r>
      </w:hyperlink>
    </w:p>
    <w:p w14:paraId="621EA90A" w14:textId="77777777" w:rsidR="00D31579" w:rsidRDefault="008460CF">
      <w:pPr>
        <w:pStyle w:val="TOC2"/>
        <w:rPr>
          <w:rFonts w:asciiTheme="minorHAnsi" w:eastAsiaTheme="minorEastAsia" w:hAnsiTheme="minorHAnsi" w:cstheme="minorBidi"/>
          <w:sz w:val="22"/>
          <w:szCs w:val="22"/>
          <w:lang w:val="en-US" w:bidi="ar-SA"/>
        </w:rPr>
      </w:pPr>
      <w:hyperlink w:anchor="_Toc347137447" w:history="1">
        <w:r w:rsidR="00D31579" w:rsidRPr="00DA7072">
          <w:rPr>
            <w:rStyle w:val="Hyperlink"/>
          </w:rPr>
          <w:t>3.4</w:t>
        </w:r>
        <w:r w:rsidR="00D31579">
          <w:rPr>
            <w:rFonts w:asciiTheme="minorHAnsi" w:eastAsiaTheme="minorEastAsia" w:hAnsiTheme="minorHAnsi" w:cstheme="minorBidi"/>
            <w:sz w:val="22"/>
            <w:szCs w:val="22"/>
            <w:lang w:val="en-US" w:bidi="ar-SA"/>
          </w:rPr>
          <w:tab/>
        </w:r>
        <w:r w:rsidR="00D31579" w:rsidRPr="00DA7072">
          <w:rPr>
            <w:rStyle w:val="Hyperlink"/>
          </w:rPr>
          <w:t>Evaluation Criteria</w:t>
        </w:r>
        <w:r w:rsidR="00D31579">
          <w:rPr>
            <w:webHidden/>
          </w:rPr>
          <w:tab/>
        </w:r>
        <w:r w:rsidR="00D31579">
          <w:rPr>
            <w:webHidden/>
          </w:rPr>
          <w:fldChar w:fldCharType="begin"/>
        </w:r>
        <w:r w:rsidR="00D31579">
          <w:rPr>
            <w:webHidden/>
          </w:rPr>
          <w:instrText xml:space="preserve"> PAGEREF _Toc347137447 \h </w:instrText>
        </w:r>
        <w:r w:rsidR="00D31579">
          <w:rPr>
            <w:webHidden/>
          </w:rPr>
        </w:r>
        <w:r w:rsidR="00D31579">
          <w:rPr>
            <w:webHidden/>
          </w:rPr>
          <w:fldChar w:fldCharType="separate"/>
        </w:r>
        <w:r w:rsidR="001668C1">
          <w:rPr>
            <w:webHidden/>
          </w:rPr>
          <w:t>8</w:t>
        </w:r>
        <w:r w:rsidR="00D31579">
          <w:rPr>
            <w:webHidden/>
          </w:rPr>
          <w:fldChar w:fldCharType="end"/>
        </w:r>
      </w:hyperlink>
    </w:p>
    <w:p w14:paraId="4D47D27A" w14:textId="77777777" w:rsidR="00D31579" w:rsidRDefault="008460CF">
      <w:pPr>
        <w:pStyle w:val="TOC1"/>
        <w:rPr>
          <w:rFonts w:asciiTheme="minorHAnsi" w:eastAsiaTheme="minorEastAsia" w:hAnsiTheme="minorHAnsi" w:cstheme="minorBidi"/>
          <w:b w:val="0"/>
          <w:sz w:val="22"/>
          <w:szCs w:val="22"/>
          <w:lang w:val="en-US" w:bidi="ar-SA"/>
        </w:rPr>
      </w:pPr>
      <w:hyperlink w:anchor="_Toc347137448" w:history="1">
        <w:r w:rsidR="00D31579" w:rsidRPr="00DA7072">
          <w:rPr>
            <w:rStyle w:val="Hyperlink"/>
          </w:rPr>
          <w:t>4.</w:t>
        </w:r>
        <w:r w:rsidR="00D31579">
          <w:rPr>
            <w:rFonts w:asciiTheme="minorHAnsi" w:eastAsiaTheme="minorEastAsia" w:hAnsiTheme="minorHAnsi" w:cstheme="minorBidi"/>
            <w:b w:val="0"/>
            <w:sz w:val="22"/>
            <w:szCs w:val="22"/>
            <w:lang w:val="en-US" w:bidi="ar-SA"/>
          </w:rPr>
          <w:tab/>
        </w:r>
        <w:r w:rsidR="00D31579" w:rsidRPr="00DA7072">
          <w:rPr>
            <w:rStyle w:val="Hyperlink"/>
          </w:rPr>
          <w:t>Proposal Submission</w:t>
        </w:r>
        <w:r w:rsidR="00D31579">
          <w:rPr>
            <w:webHidden/>
          </w:rPr>
          <w:tab/>
        </w:r>
        <w:r w:rsidR="00D31579">
          <w:rPr>
            <w:webHidden/>
          </w:rPr>
          <w:fldChar w:fldCharType="begin"/>
        </w:r>
        <w:r w:rsidR="00D31579">
          <w:rPr>
            <w:webHidden/>
          </w:rPr>
          <w:instrText xml:space="preserve"> PAGEREF _Toc347137448 \h </w:instrText>
        </w:r>
        <w:r w:rsidR="00D31579">
          <w:rPr>
            <w:webHidden/>
          </w:rPr>
        </w:r>
        <w:r w:rsidR="00D31579">
          <w:rPr>
            <w:webHidden/>
          </w:rPr>
          <w:fldChar w:fldCharType="separate"/>
        </w:r>
        <w:r w:rsidR="001668C1">
          <w:rPr>
            <w:webHidden/>
          </w:rPr>
          <w:t>9</w:t>
        </w:r>
        <w:r w:rsidR="00D31579">
          <w:rPr>
            <w:webHidden/>
          </w:rPr>
          <w:fldChar w:fldCharType="end"/>
        </w:r>
      </w:hyperlink>
    </w:p>
    <w:p w14:paraId="57627719" w14:textId="77777777" w:rsidR="00D31579" w:rsidRDefault="008460CF">
      <w:pPr>
        <w:pStyle w:val="TOC2"/>
        <w:rPr>
          <w:rFonts w:asciiTheme="minorHAnsi" w:eastAsiaTheme="minorEastAsia" w:hAnsiTheme="minorHAnsi" w:cstheme="minorBidi"/>
          <w:sz w:val="22"/>
          <w:szCs w:val="22"/>
          <w:lang w:val="en-US" w:bidi="ar-SA"/>
        </w:rPr>
      </w:pPr>
      <w:hyperlink w:anchor="_Toc347137449" w:history="1">
        <w:r w:rsidR="00D31579" w:rsidRPr="00DA7072">
          <w:rPr>
            <w:rStyle w:val="Hyperlink"/>
          </w:rPr>
          <w:t>4.1</w:t>
        </w:r>
        <w:r w:rsidR="00D31579">
          <w:rPr>
            <w:rFonts w:asciiTheme="minorHAnsi" w:eastAsiaTheme="minorEastAsia" w:hAnsiTheme="minorHAnsi" w:cstheme="minorBidi"/>
            <w:sz w:val="22"/>
            <w:szCs w:val="22"/>
            <w:lang w:val="en-US" w:bidi="ar-SA"/>
          </w:rPr>
          <w:tab/>
        </w:r>
        <w:r w:rsidR="00D31579" w:rsidRPr="00DA7072">
          <w:rPr>
            <w:rStyle w:val="Hyperlink"/>
          </w:rPr>
          <w:t>Submission Details</w:t>
        </w:r>
        <w:r w:rsidR="00D31579">
          <w:rPr>
            <w:webHidden/>
          </w:rPr>
          <w:tab/>
        </w:r>
        <w:r w:rsidR="00D31579">
          <w:rPr>
            <w:webHidden/>
          </w:rPr>
          <w:fldChar w:fldCharType="begin"/>
        </w:r>
        <w:r w:rsidR="00D31579">
          <w:rPr>
            <w:webHidden/>
          </w:rPr>
          <w:instrText xml:space="preserve"> PAGEREF _Toc347137449 \h </w:instrText>
        </w:r>
        <w:r w:rsidR="00D31579">
          <w:rPr>
            <w:webHidden/>
          </w:rPr>
        </w:r>
        <w:r w:rsidR="00D31579">
          <w:rPr>
            <w:webHidden/>
          </w:rPr>
          <w:fldChar w:fldCharType="separate"/>
        </w:r>
        <w:r w:rsidR="001668C1">
          <w:rPr>
            <w:webHidden/>
          </w:rPr>
          <w:t>9</w:t>
        </w:r>
        <w:r w:rsidR="00D31579">
          <w:rPr>
            <w:webHidden/>
          </w:rPr>
          <w:fldChar w:fldCharType="end"/>
        </w:r>
      </w:hyperlink>
    </w:p>
    <w:p w14:paraId="777FDFAF" w14:textId="77777777" w:rsidR="00D31579" w:rsidRDefault="008460CF">
      <w:pPr>
        <w:pStyle w:val="TOC2"/>
        <w:rPr>
          <w:rFonts w:asciiTheme="minorHAnsi" w:eastAsiaTheme="minorEastAsia" w:hAnsiTheme="minorHAnsi" w:cstheme="minorBidi"/>
          <w:sz w:val="22"/>
          <w:szCs w:val="22"/>
          <w:lang w:val="en-US" w:bidi="ar-SA"/>
        </w:rPr>
      </w:pPr>
      <w:hyperlink w:anchor="_Toc347137450" w:history="1">
        <w:r w:rsidR="00D31579" w:rsidRPr="00DA7072">
          <w:rPr>
            <w:rStyle w:val="Hyperlink"/>
          </w:rPr>
          <w:t>4.2</w:t>
        </w:r>
        <w:r w:rsidR="00D31579">
          <w:rPr>
            <w:rFonts w:asciiTheme="minorHAnsi" w:eastAsiaTheme="minorEastAsia" w:hAnsiTheme="minorHAnsi" w:cstheme="minorBidi"/>
            <w:sz w:val="22"/>
            <w:szCs w:val="22"/>
            <w:lang w:val="en-US" w:bidi="ar-SA"/>
          </w:rPr>
          <w:tab/>
        </w:r>
        <w:r w:rsidR="00D31579" w:rsidRPr="00DA7072">
          <w:rPr>
            <w:rStyle w:val="Hyperlink"/>
          </w:rPr>
          <w:t>Response Structure</w:t>
        </w:r>
        <w:r w:rsidR="00D31579">
          <w:rPr>
            <w:webHidden/>
          </w:rPr>
          <w:tab/>
        </w:r>
        <w:r w:rsidR="00D31579">
          <w:rPr>
            <w:webHidden/>
          </w:rPr>
          <w:fldChar w:fldCharType="begin"/>
        </w:r>
        <w:r w:rsidR="00D31579">
          <w:rPr>
            <w:webHidden/>
          </w:rPr>
          <w:instrText xml:space="preserve"> PAGEREF _Toc347137450 \h </w:instrText>
        </w:r>
        <w:r w:rsidR="00D31579">
          <w:rPr>
            <w:webHidden/>
          </w:rPr>
        </w:r>
        <w:r w:rsidR="00D31579">
          <w:rPr>
            <w:webHidden/>
          </w:rPr>
          <w:fldChar w:fldCharType="separate"/>
        </w:r>
        <w:r w:rsidR="001668C1">
          <w:rPr>
            <w:webHidden/>
          </w:rPr>
          <w:t>9</w:t>
        </w:r>
        <w:r w:rsidR="00D31579">
          <w:rPr>
            <w:webHidden/>
          </w:rPr>
          <w:fldChar w:fldCharType="end"/>
        </w:r>
      </w:hyperlink>
    </w:p>
    <w:p w14:paraId="7FB52219" w14:textId="77777777" w:rsidR="00D31579" w:rsidRDefault="008460CF">
      <w:pPr>
        <w:pStyle w:val="TOC2"/>
        <w:rPr>
          <w:rFonts w:asciiTheme="minorHAnsi" w:eastAsiaTheme="minorEastAsia" w:hAnsiTheme="minorHAnsi" w:cstheme="minorBidi"/>
          <w:sz w:val="22"/>
          <w:szCs w:val="22"/>
          <w:lang w:val="en-US" w:bidi="ar-SA"/>
        </w:rPr>
      </w:pPr>
      <w:hyperlink w:anchor="_Toc347137451" w:history="1">
        <w:r w:rsidR="00D31579" w:rsidRPr="00DA7072">
          <w:rPr>
            <w:rStyle w:val="Hyperlink"/>
          </w:rPr>
          <w:t>4.3</w:t>
        </w:r>
        <w:r w:rsidR="00D31579">
          <w:rPr>
            <w:rFonts w:asciiTheme="minorHAnsi" w:eastAsiaTheme="minorEastAsia" w:hAnsiTheme="minorHAnsi" w:cstheme="minorBidi"/>
            <w:sz w:val="22"/>
            <w:szCs w:val="22"/>
            <w:lang w:val="en-US" w:bidi="ar-SA"/>
          </w:rPr>
          <w:tab/>
        </w:r>
        <w:r w:rsidR="00D31579" w:rsidRPr="00DA7072">
          <w:rPr>
            <w:rStyle w:val="Hyperlink"/>
          </w:rPr>
          <w:t>Proposal Costs</w:t>
        </w:r>
        <w:r w:rsidR="00D31579">
          <w:rPr>
            <w:webHidden/>
          </w:rPr>
          <w:tab/>
        </w:r>
        <w:r w:rsidR="00D31579">
          <w:rPr>
            <w:webHidden/>
          </w:rPr>
          <w:fldChar w:fldCharType="begin"/>
        </w:r>
        <w:r w:rsidR="00D31579">
          <w:rPr>
            <w:webHidden/>
          </w:rPr>
          <w:instrText xml:space="preserve"> PAGEREF _Toc347137451 \h </w:instrText>
        </w:r>
        <w:r w:rsidR="00D31579">
          <w:rPr>
            <w:webHidden/>
          </w:rPr>
        </w:r>
        <w:r w:rsidR="00D31579">
          <w:rPr>
            <w:webHidden/>
          </w:rPr>
          <w:fldChar w:fldCharType="separate"/>
        </w:r>
        <w:r w:rsidR="001668C1">
          <w:rPr>
            <w:webHidden/>
          </w:rPr>
          <w:t>10</w:t>
        </w:r>
        <w:r w:rsidR="00D31579">
          <w:rPr>
            <w:webHidden/>
          </w:rPr>
          <w:fldChar w:fldCharType="end"/>
        </w:r>
      </w:hyperlink>
    </w:p>
    <w:p w14:paraId="62EA1E14" w14:textId="77777777" w:rsidR="00D31579" w:rsidRDefault="008460CF">
      <w:pPr>
        <w:pStyle w:val="TOC2"/>
        <w:rPr>
          <w:rFonts w:asciiTheme="minorHAnsi" w:eastAsiaTheme="minorEastAsia" w:hAnsiTheme="minorHAnsi" w:cstheme="minorBidi"/>
          <w:sz w:val="22"/>
          <w:szCs w:val="22"/>
          <w:lang w:val="en-US" w:bidi="ar-SA"/>
        </w:rPr>
      </w:pPr>
      <w:hyperlink w:anchor="_Toc347137452" w:history="1">
        <w:r w:rsidR="00D31579" w:rsidRPr="00DA7072">
          <w:rPr>
            <w:rStyle w:val="Hyperlink"/>
          </w:rPr>
          <w:t>4.4</w:t>
        </w:r>
        <w:r w:rsidR="00D31579">
          <w:rPr>
            <w:rFonts w:asciiTheme="minorHAnsi" w:eastAsiaTheme="minorEastAsia" w:hAnsiTheme="minorHAnsi" w:cstheme="minorBidi"/>
            <w:sz w:val="22"/>
            <w:szCs w:val="22"/>
            <w:lang w:val="en-US" w:bidi="ar-SA"/>
          </w:rPr>
          <w:tab/>
        </w:r>
        <w:r w:rsidR="00D31579" w:rsidRPr="00DA7072">
          <w:rPr>
            <w:rStyle w:val="Hyperlink"/>
          </w:rPr>
          <w:t>Presentations</w:t>
        </w:r>
        <w:r w:rsidR="00D31579">
          <w:rPr>
            <w:webHidden/>
          </w:rPr>
          <w:tab/>
        </w:r>
        <w:r w:rsidR="00D31579">
          <w:rPr>
            <w:webHidden/>
          </w:rPr>
          <w:fldChar w:fldCharType="begin"/>
        </w:r>
        <w:r w:rsidR="00D31579">
          <w:rPr>
            <w:webHidden/>
          </w:rPr>
          <w:instrText xml:space="preserve"> PAGEREF _Toc347137452 \h </w:instrText>
        </w:r>
        <w:r w:rsidR="00D31579">
          <w:rPr>
            <w:webHidden/>
          </w:rPr>
        </w:r>
        <w:r w:rsidR="00D31579">
          <w:rPr>
            <w:webHidden/>
          </w:rPr>
          <w:fldChar w:fldCharType="separate"/>
        </w:r>
        <w:r w:rsidR="001668C1">
          <w:rPr>
            <w:webHidden/>
          </w:rPr>
          <w:t>10</w:t>
        </w:r>
        <w:r w:rsidR="00D31579">
          <w:rPr>
            <w:webHidden/>
          </w:rPr>
          <w:fldChar w:fldCharType="end"/>
        </w:r>
      </w:hyperlink>
    </w:p>
    <w:p w14:paraId="4A90CEFD" w14:textId="77777777" w:rsidR="00D31579" w:rsidRDefault="008460CF">
      <w:pPr>
        <w:pStyle w:val="TOC1"/>
        <w:rPr>
          <w:rFonts w:asciiTheme="minorHAnsi" w:eastAsiaTheme="minorEastAsia" w:hAnsiTheme="minorHAnsi" w:cstheme="minorBidi"/>
          <w:b w:val="0"/>
          <w:sz w:val="22"/>
          <w:szCs w:val="22"/>
          <w:lang w:val="en-US" w:bidi="ar-SA"/>
        </w:rPr>
      </w:pPr>
      <w:hyperlink w:anchor="_Toc347137453" w:history="1">
        <w:r w:rsidR="00D31579" w:rsidRPr="00DA7072">
          <w:rPr>
            <w:rStyle w:val="Hyperlink"/>
          </w:rPr>
          <w:t>5.</w:t>
        </w:r>
        <w:r w:rsidR="00D31579">
          <w:rPr>
            <w:rFonts w:asciiTheme="minorHAnsi" w:eastAsiaTheme="minorEastAsia" w:hAnsiTheme="minorHAnsi" w:cstheme="minorBidi"/>
            <w:b w:val="0"/>
            <w:sz w:val="22"/>
            <w:szCs w:val="22"/>
            <w:lang w:val="en-US" w:bidi="ar-SA"/>
          </w:rPr>
          <w:tab/>
        </w:r>
        <w:r w:rsidR="00D31579" w:rsidRPr="00DA7072">
          <w:rPr>
            <w:rStyle w:val="Hyperlink"/>
          </w:rPr>
          <w:t>Provider Qualification</w:t>
        </w:r>
        <w:r w:rsidR="00D31579">
          <w:rPr>
            <w:webHidden/>
          </w:rPr>
          <w:tab/>
        </w:r>
        <w:r w:rsidR="00D31579">
          <w:rPr>
            <w:webHidden/>
          </w:rPr>
          <w:fldChar w:fldCharType="begin"/>
        </w:r>
        <w:r w:rsidR="00D31579">
          <w:rPr>
            <w:webHidden/>
          </w:rPr>
          <w:instrText xml:space="preserve"> PAGEREF _Toc347137453 \h </w:instrText>
        </w:r>
        <w:r w:rsidR="00D31579">
          <w:rPr>
            <w:webHidden/>
          </w:rPr>
        </w:r>
        <w:r w:rsidR="00D31579">
          <w:rPr>
            <w:webHidden/>
          </w:rPr>
          <w:fldChar w:fldCharType="separate"/>
        </w:r>
        <w:r w:rsidR="001668C1">
          <w:rPr>
            <w:webHidden/>
          </w:rPr>
          <w:t>11</w:t>
        </w:r>
        <w:r w:rsidR="00D31579">
          <w:rPr>
            <w:webHidden/>
          </w:rPr>
          <w:fldChar w:fldCharType="end"/>
        </w:r>
      </w:hyperlink>
    </w:p>
    <w:p w14:paraId="3061A511" w14:textId="77777777" w:rsidR="00D31579" w:rsidRDefault="008460CF">
      <w:pPr>
        <w:pStyle w:val="TOC2"/>
        <w:rPr>
          <w:rFonts w:asciiTheme="minorHAnsi" w:eastAsiaTheme="minorEastAsia" w:hAnsiTheme="minorHAnsi" w:cstheme="minorBidi"/>
          <w:sz w:val="22"/>
          <w:szCs w:val="22"/>
          <w:lang w:val="en-US" w:bidi="ar-SA"/>
        </w:rPr>
      </w:pPr>
      <w:hyperlink w:anchor="_Toc347137454" w:history="1">
        <w:r w:rsidR="00D31579" w:rsidRPr="00DA7072">
          <w:rPr>
            <w:rStyle w:val="Hyperlink"/>
          </w:rPr>
          <w:t>5.1</w:t>
        </w:r>
        <w:r w:rsidR="00D31579">
          <w:rPr>
            <w:rFonts w:asciiTheme="minorHAnsi" w:eastAsiaTheme="minorEastAsia" w:hAnsiTheme="minorHAnsi" w:cstheme="minorBidi"/>
            <w:sz w:val="22"/>
            <w:szCs w:val="22"/>
            <w:lang w:val="en-US" w:bidi="ar-SA"/>
          </w:rPr>
          <w:tab/>
        </w:r>
        <w:r w:rsidR="00D31579" w:rsidRPr="00DA7072">
          <w:rPr>
            <w:rStyle w:val="Hyperlink"/>
          </w:rPr>
          <w:t>About the Provider</w:t>
        </w:r>
        <w:r w:rsidR="00D31579">
          <w:rPr>
            <w:webHidden/>
          </w:rPr>
          <w:tab/>
        </w:r>
        <w:r w:rsidR="00D31579">
          <w:rPr>
            <w:webHidden/>
          </w:rPr>
          <w:fldChar w:fldCharType="begin"/>
        </w:r>
        <w:r w:rsidR="00D31579">
          <w:rPr>
            <w:webHidden/>
          </w:rPr>
          <w:instrText xml:space="preserve"> PAGEREF _Toc347137454 \h </w:instrText>
        </w:r>
        <w:r w:rsidR="00D31579">
          <w:rPr>
            <w:webHidden/>
          </w:rPr>
        </w:r>
        <w:r w:rsidR="00D31579">
          <w:rPr>
            <w:webHidden/>
          </w:rPr>
          <w:fldChar w:fldCharType="separate"/>
        </w:r>
        <w:r w:rsidR="001668C1">
          <w:rPr>
            <w:webHidden/>
          </w:rPr>
          <w:t>11</w:t>
        </w:r>
        <w:r w:rsidR="00D31579">
          <w:rPr>
            <w:webHidden/>
          </w:rPr>
          <w:fldChar w:fldCharType="end"/>
        </w:r>
      </w:hyperlink>
    </w:p>
    <w:p w14:paraId="2D0638E5" w14:textId="77777777" w:rsidR="00D31579" w:rsidRDefault="008460CF">
      <w:pPr>
        <w:pStyle w:val="TOC2"/>
        <w:rPr>
          <w:rFonts w:asciiTheme="minorHAnsi" w:eastAsiaTheme="minorEastAsia" w:hAnsiTheme="minorHAnsi" w:cstheme="minorBidi"/>
          <w:sz w:val="22"/>
          <w:szCs w:val="22"/>
          <w:lang w:val="en-US" w:bidi="ar-SA"/>
        </w:rPr>
      </w:pPr>
      <w:hyperlink w:anchor="_Toc347137455" w:history="1">
        <w:r w:rsidR="00D31579" w:rsidRPr="00DA7072">
          <w:rPr>
            <w:rStyle w:val="Hyperlink"/>
          </w:rPr>
          <w:t>5.2</w:t>
        </w:r>
        <w:r w:rsidR="00D31579">
          <w:rPr>
            <w:rFonts w:asciiTheme="minorHAnsi" w:eastAsiaTheme="minorEastAsia" w:hAnsiTheme="minorHAnsi" w:cstheme="minorBidi"/>
            <w:sz w:val="22"/>
            <w:szCs w:val="22"/>
            <w:lang w:val="en-US" w:bidi="ar-SA"/>
          </w:rPr>
          <w:tab/>
        </w:r>
        <w:r w:rsidR="00D31579" w:rsidRPr="00DA7072">
          <w:rPr>
            <w:rStyle w:val="Hyperlink"/>
          </w:rPr>
          <w:t>Industry Experience</w:t>
        </w:r>
        <w:r w:rsidR="00D31579">
          <w:rPr>
            <w:webHidden/>
          </w:rPr>
          <w:tab/>
        </w:r>
        <w:r w:rsidR="00D31579">
          <w:rPr>
            <w:webHidden/>
          </w:rPr>
          <w:fldChar w:fldCharType="begin"/>
        </w:r>
        <w:r w:rsidR="00D31579">
          <w:rPr>
            <w:webHidden/>
          </w:rPr>
          <w:instrText xml:space="preserve"> PAGEREF _Toc347137455 \h </w:instrText>
        </w:r>
        <w:r w:rsidR="00D31579">
          <w:rPr>
            <w:webHidden/>
          </w:rPr>
        </w:r>
        <w:r w:rsidR="00D31579">
          <w:rPr>
            <w:webHidden/>
          </w:rPr>
          <w:fldChar w:fldCharType="separate"/>
        </w:r>
        <w:r w:rsidR="001668C1">
          <w:rPr>
            <w:webHidden/>
          </w:rPr>
          <w:t>11</w:t>
        </w:r>
        <w:r w:rsidR="00D31579">
          <w:rPr>
            <w:webHidden/>
          </w:rPr>
          <w:fldChar w:fldCharType="end"/>
        </w:r>
      </w:hyperlink>
    </w:p>
    <w:p w14:paraId="62C17A1D" w14:textId="77777777" w:rsidR="00D31579" w:rsidRDefault="008460CF">
      <w:pPr>
        <w:pStyle w:val="TOC2"/>
        <w:rPr>
          <w:rFonts w:asciiTheme="minorHAnsi" w:eastAsiaTheme="minorEastAsia" w:hAnsiTheme="minorHAnsi" w:cstheme="minorBidi"/>
          <w:sz w:val="22"/>
          <w:szCs w:val="22"/>
          <w:lang w:val="en-US" w:bidi="ar-SA"/>
        </w:rPr>
      </w:pPr>
      <w:hyperlink w:anchor="_Toc347137456" w:history="1">
        <w:r w:rsidR="00D31579" w:rsidRPr="00DA7072">
          <w:rPr>
            <w:rStyle w:val="Hyperlink"/>
          </w:rPr>
          <w:t>5.3</w:t>
        </w:r>
        <w:r w:rsidR="00D31579">
          <w:rPr>
            <w:rFonts w:asciiTheme="minorHAnsi" w:eastAsiaTheme="minorEastAsia" w:hAnsiTheme="minorHAnsi" w:cstheme="minorBidi"/>
            <w:sz w:val="22"/>
            <w:szCs w:val="22"/>
            <w:lang w:val="en-US" w:bidi="ar-SA"/>
          </w:rPr>
          <w:tab/>
        </w:r>
        <w:r w:rsidR="00D31579" w:rsidRPr="00DA7072">
          <w:rPr>
            <w:rStyle w:val="Hyperlink"/>
          </w:rPr>
          <w:t>Proposed Project Team</w:t>
        </w:r>
        <w:r w:rsidR="00D31579">
          <w:rPr>
            <w:webHidden/>
          </w:rPr>
          <w:tab/>
        </w:r>
        <w:r w:rsidR="00D31579">
          <w:rPr>
            <w:webHidden/>
          </w:rPr>
          <w:fldChar w:fldCharType="begin"/>
        </w:r>
        <w:r w:rsidR="00D31579">
          <w:rPr>
            <w:webHidden/>
          </w:rPr>
          <w:instrText xml:space="preserve"> PAGEREF _Toc347137456 \h </w:instrText>
        </w:r>
        <w:r w:rsidR="00D31579">
          <w:rPr>
            <w:webHidden/>
          </w:rPr>
        </w:r>
        <w:r w:rsidR="00D31579">
          <w:rPr>
            <w:webHidden/>
          </w:rPr>
          <w:fldChar w:fldCharType="separate"/>
        </w:r>
        <w:r w:rsidR="001668C1">
          <w:rPr>
            <w:webHidden/>
          </w:rPr>
          <w:t>11</w:t>
        </w:r>
        <w:r w:rsidR="00D31579">
          <w:rPr>
            <w:webHidden/>
          </w:rPr>
          <w:fldChar w:fldCharType="end"/>
        </w:r>
      </w:hyperlink>
    </w:p>
    <w:p w14:paraId="33768AF8" w14:textId="77777777" w:rsidR="00D31579" w:rsidRDefault="008460CF">
      <w:pPr>
        <w:pStyle w:val="TOC2"/>
        <w:rPr>
          <w:rFonts w:asciiTheme="minorHAnsi" w:eastAsiaTheme="minorEastAsia" w:hAnsiTheme="minorHAnsi" w:cstheme="minorBidi"/>
          <w:sz w:val="22"/>
          <w:szCs w:val="22"/>
          <w:lang w:val="en-US" w:bidi="ar-SA"/>
        </w:rPr>
      </w:pPr>
      <w:hyperlink w:anchor="_Toc347137457" w:history="1">
        <w:r w:rsidR="00D31579" w:rsidRPr="00DA7072">
          <w:rPr>
            <w:rStyle w:val="Hyperlink"/>
          </w:rPr>
          <w:t>5.4</w:t>
        </w:r>
        <w:r w:rsidR="00D31579">
          <w:rPr>
            <w:rFonts w:asciiTheme="minorHAnsi" w:eastAsiaTheme="minorEastAsia" w:hAnsiTheme="minorHAnsi" w:cstheme="minorBidi"/>
            <w:sz w:val="22"/>
            <w:szCs w:val="22"/>
            <w:lang w:val="en-US" w:bidi="ar-SA"/>
          </w:rPr>
          <w:tab/>
        </w:r>
        <w:r w:rsidR="00D31579" w:rsidRPr="00DA7072">
          <w:rPr>
            <w:rStyle w:val="Hyperlink"/>
          </w:rPr>
          <w:t>Products and Services</w:t>
        </w:r>
        <w:r w:rsidR="00D31579">
          <w:rPr>
            <w:webHidden/>
          </w:rPr>
          <w:tab/>
        </w:r>
        <w:r w:rsidR="00D31579">
          <w:rPr>
            <w:webHidden/>
          </w:rPr>
          <w:fldChar w:fldCharType="begin"/>
        </w:r>
        <w:r w:rsidR="00D31579">
          <w:rPr>
            <w:webHidden/>
          </w:rPr>
          <w:instrText xml:space="preserve"> PAGEREF _Toc347137457 \h </w:instrText>
        </w:r>
        <w:r w:rsidR="00D31579">
          <w:rPr>
            <w:webHidden/>
          </w:rPr>
        </w:r>
        <w:r w:rsidR="00D31579">
          <w:rPr>
            <w:webHidden/>
          </w:rPr>
          <w:fldChar w:fldCharType="separate"/>
        </w:r>
        <w:r w:rsidR="001668C1">
          <w:rPr>
            <w:webHidden/>
          </w:rPr>
          <w:t>12</w:t>
        </w:r>
        <w:r w:rsidR="00D31579">
          <w:rPr>
            <w:webHidden/>
          </w:rPr>
          <w:fldChar w:fldCharType="end"/>
        </w:r>
      </w:hyperlink>
    </w:p>
    <w:p w14:paraId="65BE1D2A" w14:textId="77777777" w:rsidR="00D31579" w:rsidRDefault="008460CF">
      <w:pPr>
        <w:pStyle w:val="TOC2"/>
        <w:rPr>
          <w:rFonts w:asciiTheme="minorHAnsi" w:eastAsiaTheme="minorEastAsia" w:hAnsiTheme="minorHAnsi" w:cstheme="minorBidi"/>
          <w:sz w:val="22"/>
          <w:szCs w:val="22"/>
          <w:lang w:val="en-US" w:bidi="ar-SA"/>
        </w:rPr>
      </w:pPr>
      <w:hyperlink w:anchor="_Toc347137458" w:history="1">
        <w:r w:rsidR="00D31579" w:rsidRPr="00DA7072">
          <w:rPr>
            <w:rStyle w:val="Hyperlink"/>
          </w:rPr>
          <w:t>5.5</w:t>
        </w:r>
        <w:r w:rsidR="00D31579">
          <w:rPr>
            <w:rFonts w:asciiTheme="minorHAnsi" w:eastAsiaTheme="minorEastAsia" w:hAnsiTheme="minorHAnsi" w:cstheme="minorBidi"/>
            <w:sz w:val="22"/>
            <w:szCs w:val="22"/>
            <w:lang w:val="en-US" w:bidi="ar-SA"/>
          </w:rPr>
          <w:tab/>
        </w:r>
        <w:r w:rsidR="00D31579" w:rsidRPr="00DA7072">
          <w:rPr>
            <w:rStyle w:val="Hyperlink"/>
          </w:rPr>
          <w:t>Customers</w:t>
        </w:r>
        <w:r w:rsidR="00D31579">
          <w:rPr>
            <w:webHidden/>
          </w:rPr>
          <w:tab/>
        </w:r>
        <w:r w:rsidR="00D31579">
          <w:rPr>
            <w:webHidden/>
          </w:rPr>
          <w:fldChar w:fldCharType="begin"/>
        </w:r>
        <w:r w:rsidR="00D31579">
          <w:rPr>
            <w:webHidden/>
          </w:rPr>
          <w:instrText xml:space="preserve"> PAGEREF _Toc347137458 \h </w:instrText>
        </w:r>
        <w:r w:rsidR="00D31579">
          <w:rPr>
            <w:webHidden/>
          </w:rPr>
        </w:r>
        <w:r w:rsidR="00D31579">
          <w:rPr>
            <w:webHidden/>
          </w:rPr>
          <w:fldChar w:fldCharType="separate"/>
        </w:r>
        <w:r w:rsidR="001668C1">
          <w:rPr>
            <w:webHidden/>
          </w:rPr>
          <w:t>12</w:t>
        </w:r>
        <w:r w:rsidR="00D31579">
          <w:rPr>
            <w:webHidden/>
          </w:rPr>
          <w:fldChar w:fldCharType="end"/>
        </w:r>
      </w:hyperlink>
    </w:p>
    <w:p w14:paraId="4971C2A0" w14:textId="77777777" w:rsidR="00D31579" w:rsidRDefault="008460CF">
      <w:pPr>
        <w:pStyle w:val="TOC2"/>
        <w:rPr>
          <w:rFonts w:asciiTheme="minorHAnsi" w:eastAsiaTheme="minorEastAsia" w:hAnsiTheme="minorHAnsi" w:cstheme="minorBidi"/>
          <w:sz w:val="22"/>
          <w:szCs w:val="22"/>
          <w:lang w:val="en-US" w:bidi="ar-SA"/>
        </w:rPr>
      </w:pPr>
      <w:hyperlink w:anchor="_Toc347137459" w:history="1">
        <w:r w:rsidR="00D31579" w:rsidRPr="00DA7072">
          <w:rPr>
            <w:rStyle w:val="Hyperlink"/>
          </w:rPr>
          <w:t>5.6</w:t>
        </w:r>
        <w:r w:rsidR="00D31579">
          <w:rPr>
            <w:rFonts w:asciiTheme="minorHAnsi" w:eastAsiaTheme="minorEastAsia" w:hAnsiTheme="minorHAnsi" w:cstheme="minorBidi"/>
            <w:sz w:val="22"/>
            <w:szCs w:val="22"/>
            <w:lang w:val="en-US" w:bidi="ar-SA"/>
          </w:rPr>
          <w:tab/>
        </w:r>
        <w:r w:rsidR="00D31579" w:rsidRPr="00DA7072">
          <w:rPr>
            <w:rStyle w:val="Hyperlink"/>
          </w:rPr>
          <w:t>References</w:t>
        </w:r>
        <w:r w:rsidR="00D31579">
          <w:rPr>
            <w:webHidden/>
          </w:rPr>
          <w:tab/>
        </w:r>
        <w:r w:rsidR="00D31579">
          <w:rPr>
            <w:webHidden/>
          </w:rPr>
          <w:fldChar w:fldCharType="begin"/>
        </w:r>
        <w:r w:rsidR="00D31579">
          <w:rPr>
            <w:webHidden/>
          </w:rPr>
          <w:instrText xml:space="preserve"> PAGEREF _Toc347137459 \h </w:instrText>
        </w:r>
        <w:r w:rsidR="00D31579">
          <w:rPr>
            <w:webHidden/>
          </w:rPr>
        </w:r>
        <w:r w:rsidR="00D31579">
          <w:rPr>
            <w:webHidden/>
          </w:rPr>
          <w:fldChar w:fldCharType="separate"/>
        </w:r>
        <w:r w:rsidR="001668C1">
          <w:rPr>
            <w:webHidden/>
          </w:rPr>
          <w:t>12</w:t>
        </w:r>
        <w:r w:rsidR="00D31579">
          <w:rPr>
            <w:webHidden/>
          </w:rPr>
          <w:fldChar w:fldCharType="end"/>
        </w:r>
      </w:hyperlink>
    </w:p>
    <w:p w14:paraId="2C446352" w14:textId="77777777" w:rsidR="00D31579" w:rsidRDefault="008460CF">
      <w:pPr>
        <w:pStyle w:val="TOC2"/>
        <w:rPr>
          <w:rFonts w:asciiTheme="minorHAnsi" w:eastAsiaTheme="minorEastAsia" w:hAnsiTheme="minorHAnsi" w:cstheme="minorBidi"/>
          <w:sz w:val="22"/>
          <w:szCs w:val="22"/>
          <w:lang w:val="en-US" w:bidi="ar-SA"/>
        </w:rPr>
      </w:pPr>
      <w:hyperlink w:anchor="_Toc347137460" w:history="1">
        <w:r w:rsidR="00D31579" w:rsidRPr="00DA7072">
          <w:rPr>
            <w:rStyle w:val="Hyperlink"/>
          </w:rPr>
          <w:t>5.7</w:t>
        </w:r>
        <w:r w:rsidR="00D31579">
          <w:rPr>
            <w:rFonts w:asciiTheme="minorHAnsi" w:eastAsiaTheme="minorEastAsia" w:hAnsiTheme="minorHAnsi" w:cstheme="minorBidi"/>
            <w:sz w:val="22"/>
            <w:szCs w:val="22"/>
            <w:lang w:val="en-US" w:bidi="ar-SA"/>
          </w:rPr>
          <w:tab/>
        </w:r>
        <w:r w:rsidR="00D31579" w:rsidRPr="00DA7072">
          <w:rPr>
            <w:rStyle w:val="Hyperlink"/>
          </w:rPr>
          <w:t>Partnering</w:t>
        </w:r>
        <w:r w:rsidR="00D31579">
          <w:rPr>
            <w:webHidden/>
          </w:rPr>
          <w:tab/>
        </w:r>
        <w:r w:rsidR="00D31579">
          <w:rPr>
            <w:webHidden/>
          </w:rPr>
          <w:fldChar w:fldCharType="begin"/>
        </w:r>
        <w:r w:rsidR="00D31579">
          <w:rPr>
            <w:webHidden/>
          </w:rPr>
          <w:instrText xml:space="preserve"> PAGEREF _Toc347137460 \h </w:instrText>
        </w:r>
        <w:r w:rsidR="00D31579">
          <w:rPr>
            <w:webHidden/>
          </w:rPr>
        </w:r>
        <w:r w:rsidR="00D31579">
          <w:rPr>
            <w:webHidden/>
          </w:rPr>
          <w:fldChar w:fldCharType="separate"/>
        </w:r>
        <w:r w:rsidR="001668C1">
          <w:rPr>
            <w:webHidden/>
          </w:rPr>
          <w:t>12</w:t>
        </w:r>
        <w:r w:rsidR="00D31579">
          <w:rPr>
            <w:webHidden/>
          </w:rPr>
          <w:fldChar w:fldCharType="end"/>
        </w:r>
      </w:hyperlink>
    </w:p>
    <w:p w14:paraId="56A3098B" w14:textId="77777777" w:rsidR="00D31579" w:rsidRDefault="008460CF">
      <w:pPr>
        <w:pStyle w:val="TOC2"/>
        <w:rPr>
          <w:rFonts w:asciiTheme="minorHAnsi" w:eastAsiaTheme="minorEastAsia" w:hAnsiTheme="minorHAnsi" w:cstheme="minorBidi"/>
          <w:sz w:val="22"/>
          <w:szCs w:val="22"/>
          <w:lang w:val="en-US" w:bidi="ar-SA"/>
        </w:rPr>
      </w:pPr>
      <w:hyperlink w:anchor="_Toc347137461" w:history="1">
        <w:r w:rsidR="00D31579" w:rsidRPr="00DA7072">
          <w:rPr>
            <w:rStyle w:val="Hyperlink"/>
          </w:rPr>
          <w:t>5.8</w:t>
        </w:r>
        <w:r w:rsidR="00D31579">
          <w:rPr>
            <w:rFonts w:asciiTheme="minorHAnsi" w:eastAsiaTheme="minorEastAsia" w:hAnsiTheme="minorHAnsi" w:cstheme="minorBidi"/>
            <w:sz w:val="22"/>
            <w:szCs w:val="22"/>
            <w:lang w:val="en-US" w:bidi="ar-SA"/>
          </w:rPr>
          <w:tab/>
        </w:r>
        <w:r w:rsidR="00D31579" w:rsidRPr="00DA7072">
          <w:rPr>
            <w:rStyle w:val="Hyperlink"/>
          </w:rPr>
          <w:t>Financials</w:t>
        </w:r>
        <w:r w:rsidR="00D31579">
          <w:rPr>
            <w:webHidden/>
          </w:rPr>
          <w:tab/>
        </w:r>
        <w:r w:rsidR="00D31579">
          <w:rPr>
            <w:webHidden/>
          </w:rPr>
          <w:fldChar w:fldCharType="begin"/>
        </w:r>
        <w:r w:rsidR="00D31579">
          <w:rPr>
            <w:webHidden/>
          </w:rPr>
          <w:instrText xml:space="preserve"> PAGEREF _Toc347137461 \h </w:instrText>
        </w:r>
        <w:r w:rsidR="00D31579">
          <w:rPr>
            <w:webHidden/>
          </w:rPr>
        </w:r>
        <w:r w:rsidR="00D31579">
          <w:rPr>
            <w:webHidden/>
          </w:rPr>
          <w:fldChar w:fldCharType="separate"/>
        </w:r>
        <w:r w:rsidR="001668C1">
          <w:rPr>
            <w:webHidden/>
          </w:rPr>
          <w:t>12</w:t>
        </w:r>
        <w:r w:rsidR="00D31579">
          <w:rPr>
            <w:webHidden/>
          </w:rPr>
          <w:fldChar w:fldCharType="end"/>
        </w:r>
      </w:hyperlink>
    </w:p>
    <w:p w14:paraId="47B201A5" w14:textId="77777777" w:rsidR="00D31579" w:rsidRDefault="008460CF">
      <w:pPr>
        <w:pStyle w:val="TOC1"/>
        <w:rPr>
          <w:rFonts w:asciiTheme="minorHAnsi" w:eastAsiaTheme="minorEastAsia" w:hAnsiTheme="minorHAnsi" w:cstheme="minorBidi"/>
          <w:b w:val="0"/>
          <w:sz w:val="22"/>
          <w:szCs w:val="22"/>
          <w:lang w:val="en-US" w:bidi="ar-SA"/>
        </w:rPr>
      </w:pPr>
      <w:hyperlink w:anchor="_Toc347137462" w:history="1">
        <w:r w:rsidR="00D31579" w:rsidRPr="00DA7072">
          <w:rPr>
            <w:rStyle w:val="Hyperlink"/>
          </w:rPr>
          <w:t>6.</w:t>
        </w:r>
        <w:r w:rsidR="00D31579">
          <w:rPr>
            <w:rFonts w:asciiTheme="minorHAnsi" w:eastAsiaTheme="minorEastAsia" w:hAnsiTheme="minorHAnsi" w:cstheme="minorBidi"/>
            <w:b w:val="0"/>
            <w:sz w:val="22"/>
            <w:szCs w:val="22"/>
            <w:lang w:val="en-US" w:bidi="ar-SA"/>
          </w:rPr>
          <w:tab/>
        </w:r>
        <w:r w:rsidR="00D31579" w:rsidRPr="00DA7072">
          <w:rPr>
            <w:rStyle w:val="Hyperlink"/>
          </w:rPr>
          <w:t>Proposed Solution</w:t>
        </w:r>
        <w:r w:rsidR="00D31579">
          <w:rPr>
            <w:webHidden/>
          </w:rPr>
          <w:tab/>
        </w:r>
        <w:r w:rsidR="00D31579">
          <w:rPr>
            <w:webHidden/>
          </w:rPr>
          <w:fldChar w:fldCharType="begin"/>
        </w:r>
        <w:r w:rsidR="00D31579">
          <w:rPr>
            <w:webHidden/>
          </w:rPr>
          <w:instrText xml:space="preserve"> PAGEREF _Toc347137462 \h </w:instrText>
        </w:r>
        <w:r w:rsidR="00D31579">
          <w:rPr>
            <w:webHidden/>
          </w:rPr>
        </w:r>
        <w:r w:rsidR="00D31579">
          <w:rPr>
            <w:webHidden/>
          </w:rPr>
          <w:fldChar w:fldCharType="separate"/>
        </w:r>
        <w:r w:rsidR="001668C1">
          <w:rPr>
            <w:webHidden/>
          </w:rPr>
          <w:t>13</w:t>
        </w:r>
        <w:r w:rsidR="00D31579">
          <w:rPr>
            <w:webHidden/>
          </w:rPr>
          <w:fldChar w:fldCharType="end"/>
        </w:r>
      </w:hyperlink>
    </w:p>
    <w:p w14:paraId="12F60337" w14:textId="77777777" w:rsidR="00D31579" w:rsidRDefault="008460CF">
      <w:pPr>
        <w:pStyle w:val="TOC2"/>
        <w:rPr>
          <w:rFonts w:asciiTheme="minorHAnsi" w:eastAsiaTheme="minorEastAsia" w:hAnsiTheme="minorHAnsi" w:cstheme="minorBidi"/>
          <w:sz w:val="22"/>
          <w:szCs w:val="22"/>
          <w:lang w:val="en-US" w:bidi="ar-SA"/>
        </w:rPr>
      </w:pPr>
      <w:hyperlink w:anchor="_Toc347137463" w:history="1">
        <w:r w:rsidR="00D31579" w:rsidRPr="00DA7072">
          <w:rPr>
            <w:rStyle w:val="Hyperlink"/>
          </w:rPr>
          <w:t>6.1</w:t>
        </w:r>
        <w:r w:rsidR="00D31579">
          <w:rPr>
            <w:rFonts w:asciiTheme="minorHAnsi" w:eastAsiaTheme="minorEastAsia" w:hAnsiTheme="minorHAnsi" w:cstheme="minorBidi"/>
            <w:sz w:val="22"/>
            <w:szCs w:val="22"/>
            <w:lang w:val="en-US" w:bidi="ar-SA"/>
          </w:rPr>
          <w:tab/>
        </w:r>
        <w:r w:rsidR="00D31579" w:rsidRPr="00DA7072">
          <w:rPr>
            <w:rStyle w:val="Hyperlink"/>
          </w:rPr>
          <w:t>Product – Learning Management System</w:t>
        </w:r>
        <w:r w:rsidR="00D31579">
          <w:rPr>
            <w:webHidden/>
          </w:rPr>
          <w:tab/>
        </w:r>
        <w:r w:rsidR="00D31579">
          <w:rPr>
            <w:webHidden/>
          </w:rPr>
          <w:fldChar w:fldCharType="begin"/>
        </w:r>
        <w:r w:rsidR="00D31579">
          <w:rPr>
            <w:webHidden/>
          </w:rPr>
          <w:instrText xml:space="preserve"> PAGEREF _Toc347137463 \h </w:instrText>
        </w:r>
        <w:r w:rsidR="00D31579">
          <w:rPr>
            <w:webHidden/>
          </w:rPr>
        </w:r>
        <w:r w:rsidR="00D31579">
          <w:rPr>
            <w:webHidden/>
          </w:rPr>
          <w:fldChar w:fldCharType="separate"/>
        </w:r>
        <w:r w:rsidR="001668C1">
          <w:rPr>
            <w:webHidden/>
          </w:rPr>
          <w:t>13</w:t>
        </w:r>
        <w:r w:rsidR="00D31579">
          <w:rPr>
            <w:webHidden/>
          </w:rPr>
          <w:fldChar w:fldCharType="end"/>
        </w:r>
      </w:hyperlink>
    </w:p>
    <w:p w14:paraId="02E61A85" w14:textId="77777777" w:rsidR="00D31579" w:rsidRDefault="008460CF">
      <w:pPr>
        <w:pStyle w:val="TOC2"/>
        <w:rPr>
          <w:rFonts w:asciiTheme="minorHAnsi" w:eastAsiaTheme="minorEastAsia" w:hAnsiTheme="minorHAnsi" w:cstheme="minorBidi"/>
          <w:sz w:val="22"/>
          <w:szCs w:val="22"/>
          <w:lang w:val="en-US" w:bidi="ar-SA"/>
        </w:rPr>
      </w:pPr>
      <w:hyperlink w:anchor="_Toc347137464" w:history="1">
        <w:r w:rsidR="00D31579" w:rsidRPr="00DA7072">
          <w:rPr>
            <w:rStyle w:val="Hyperlink"/>
          </w:rPr>
          <w:t>6.2</w:t>
        </w:r>
        <w:r w:rsidR="00D31579">
          <w:rPr>
            <w:rFonts w:asciiTheme="minorHAnsi" w:eastAsiaTheme="minorEastAsia" w:hAnsiTheme="minorHAnsi" w:cstheme="minorBidi"/>
            <w:sz w:val="22"/>
            <w:szCs w:val="22"/>
            <w:lang w:val="en-US" w:bidi="ar-SA"/>
          </w:rPr>
          <w:tab/>
        </w:r>
        <w:r w:rsidR="00D31579" w:rsidRPr="00DA7072">
          <w:rPr>
            <w:rStyle w:val="Hyperlink"/>
          </w:rPr>
          <w:t>Requirements and Supplier Capability</w:t>
        </w:r>
        <w:r w:rsidR="00D31579">
          <w:rPr>
            <w:webHidden/>
          </w:rPr>
          <w:tab/>
        </w:r>
        <w:r w:rsidR="00D31579">
          <w:rPr>
            <w:webHidden/>
          </w:rPr>
          <w:fldChar w:fldCharType="begin"/>
        </w:r>
        <w:r w:rsidR="00D31579">
          <w:rPr>
            <w:webHidden/>
          </w:rPr>
          <w:instrText xml:space="preserve"> PAGEREF _Toc347137464 \h </w:instrText>
        </w:r>
        <w:r w:rsidR="00D31579">
          <w:rPr>
            <w:webHidden/>
          </w:rPr>
        </w:r>
        <w:r w:rsidR="00D31579">
          <w:rPr>
            <w:webHidden/>
          </w:rPr>
          <w:fldChar w:fldCharType="separate"/>
        </w:r>
        <w:r w:rsidR="001668C1">
          <w:rPr>
            <w:webHidden/>
          </w:rPr>
          <w:t>13</w:t>
        </w:r>
        <w:r w:rsidR="00D31579">
          <w:rPr>
            <w:webHidden/>
          </w:rPr>
          <w:fldChar w:fldCharType="end"/>
        </w:r>
      </w:hyperlink>
    </w:p>
    <w:p w14:paraId="50940302" w14:textId="77777777" w:rsidR="00D31579" w:rsidRDefault="008460CF">
      <w:pPr>
        <w:pStyle w:val="TOC2"/>
        <w:rPr>
          <w:rFonts w:asciiTheme="minorHAnsi" w:eastAsiaTheme="minorEastAsia" w:hAnsiTheme="minorHAnsi" w:cstheme="minorBidi"/>
          <w:sz w:val="22"/>
          <w:szCs w:val="22"/>
          <w:lang w:val="en-US" w:bidi="ar-SA"/>
        </w:rPr>
      </w:pPr>
      <w:hyperlink w:anchor="_Toc347137465" w:history="1">
        <w:r w:rsidR="00D31579" w:rsidRPr="00DA7072">
          <w:rPr>
            <w:rStyle w:val="Hyperlink"/>
          </w:rPr>
          <w:t>6.3</w:t>
        </w:r>
        <w:r w:rsidR="00D31579">
          <w:rPr>
            <w:rFonts w:asciiTheme="minorHAnsi" w:eastAsiaTheme="minorEastAsia" w:hAnsiTheme="minorHAnsi" w:cstheme="minorBidi"/>
            <w:sz w:val="22"/>
            <w:szCs w:val="22"/>
            <w:lang w:val="en-US" w:bidi="ar-SA"/>
          </w:rPr>
          <w:tab/>
        </w:r>
        <w:r w:rsidR="00D31579" w:rsidRPr="00DA7072">
          <w:rPr>
            <w:rStyle w:val="Hyperlink"/>
          </w:rPr>
          <w:t>Customizations or Configuration</w:t>
        </w:r>
        <w:r w:rsidR="00D31579">
          <w:rPr>
            <w:webHidden/>
          </w:rPr>
          <w:tab/>
        </w:r>
        <w:r w:rsidR="00D31579">
          <w:rPr>
            <w:webHidden/>
          </w:rPr>
          <w:fldChar w:fldCharType="begin"/>
        </w:r>
        <w:r w:rsidR="00D31579">
          <w:rPr>
            <w:webHidden/>
          </w:rPr>
          <w:instrText xml:space="preserve"> PAGEREF _Toc347137465 \h </w:instrText>
        </w:r>
        <w:r w:rsidR="00D31579">
          <w:rPr>
            <w:webHidden/>
          </w:rPr>
        </w:r>
        <w:r w:rsidR="00D31579">
          <w:rPr>
            <w:webHidden/>
          </w:rPr>
          <w:fldChar w:fldCharType="separate"/>
        </w:r>
        <w:r w:rsidR="001668C1">
          <w:rPr>
            <w:webHidden/>
          </w:rPr>
          <w:t>24</w:t>
        </w:r>
        <w:r w:rsidR="00D31579">
          <w:rPr>
            <w:webHidden/>
          </w:rPr>
          <w:fldChar w:fldCharType="end"/>
        </w:r>
      </w:hyperlink>
    </w:p>
    <w:p w14:paraId="59444163" w14:textId="77777777" w:rsidR="00D31579" w:rsidRDefault="008460CF">
      <w:pPr>
        <w:pStyle w:val="TOC2"/>
        <w:rPr>
          <w:rFonts w:asciiTheme="minorHAnsi" w:eastAsiaTheme="minorEastAsia" w:hAnsiTheme="minorHAnsi" w:cstheme="minorBidi"/>
          <w:sz w:val="22"/>
          <w:szCs w:val="22"/>
          <w:lang w:val="en-US" w:bidi="ar-SA"/>
        </w:rPr>
      </w:pPr>
      <w:hyperlink w:anchor="_Toc347137466" w:history="1">
        <w:r w:rsidR="00D31579" w:rsidRPr="00DA7072">
          <w:rPr>
            <w:rStyle w:val="Hyperlink"/>
          </w:rPr>
          <w:t>6.4</w:t>
        </w:r>
        <w:r w:rsidR="00D31579">
          <w:rPr>
            <w:rFonts w:asciiTheme="minorHAnsi" w:eastAsiaTheme="minorEastAsia" w:hAnsiTheme="minorHAnsi" w:cstheme="minorBidi"/>
            <w:sz w:val="22"/>
            <w:szCs w:val="22"/>
            <w:lang w:val="en-US" w:bidi="ar-SA"/>
          </w:rPr>
          <w:tab/>
        </w:r>
        <w:r w:rsidR="00D31579" w:rsidRPr="00DA7072">
          <w:rPr>
            <w:rStyle w:val="Hyperlink"/>
          </w:rPr>
          <w:t>Varied or Additional Options</w:t>
        </w:r>
        <w:r w:rsidR="00D31579">
          <w:rPr>
            <w:webHidden/>
          </w:rPr>
          <w:tab/>
        </w:r>
        <w:r w:rsidR="00D31579">
          <w:rPr>
            <w:webHidden/>
          </w:rPr>
          <w:fldChar w:fldCharType="begin"/>
        </w:r>
        <w:r w:rsidR="00D31579">
          <w:rPr>
            <w:webHidden/>
          </w:rPr>
          <w:instrText xml:space="preserve"> PAGEREF _Toc347137466 \h </w:instrText>
        </w:r>
        <w:r w:rsidR="00D31579">
          <w:rPr>
            <w:webHidden/>
          </w:rPr>
        </w:r>
        <w:r w:rsidR="00D31579">
          <w:rPr>
            <w:webHidden/>
          </w:rPr>
          <w:fldChar w:fldCharType="separate"/>
        </w:r>
        <w:r w:rsidR="001668C1">
          <w:rPr>
            <w:webHidden/>
          </w:rPr>
          <w:t>24</w:t>
        </w:r>
        <w:r w:rsidR="00D31579">
          <w:rPr>
            <w:webHidden/>
          </w:rPr>
          <w:fldChar w:fldCharType="end"/>
        </w:r>
      </w:hyperlink>
    </w:p>
    <w:p w14:paraId="2A8D65C2" w14:textId="77777777" w:rsidR="00D31579" w:rsidRDefault="008460CF">
      <w:pPr>
        <w:pStyle w:val="TOC1"/>
        <w:rPr>
          <w:rFonts w:asciiTheme="minorHAnsi" w:eastAsiaTheme="minorEastAsia" w:hAnsiTheme="minorHAnsi" w:cstheme="minorBidi"/>
          <w:b w:val="0"/>
          <w:sz w:val="22"/>
          <w:szCs w:val="22"/>
          <w:lang w:val="en-US" w:bidi="ar-SA"/>
        </w:rPr>
      </w:pPr>
      <w:hyperlink w:anchor="_Toc347137467" w:history="1">
        <w:r w:rsidR="00D31579" w:rsidRPr="00DA7072">
          <w:rPr>
            <w:rStyle w:val="Hyperlink"/>
          </w:rPr>
          <w:t>7.</w:t>
        </w:r>
        <w:r w:rsidR="00D31579">
          <w:rPr>
            <w:rFonts w:asciiTheme="minorHAnsi" w:eastAsiaTheme="minorEastAsia" w:hAnsiTheme="minorHAnsi" w:cstheme="minorBidi"/>
            <w:b w:val="0"/>
            <w:sz w:val="22"/>
            <w:szCs w:val="22"/>
            <w:lang w:val="en-US" w:bidi="ar-SA"/>
          </w:rPr>
          <w:tab/>
        </w:r>
        <w:r w:rsidR="00D31579" w:rsidRPr="00DA7072">
          <w:rPr>
            <w:rStyle w:val="Hyperlink"/>
          </w:rPr>
          <w:t>Implementation</w:t>
        </w:r>
        <w:r w:rsidR="00D31579">
          <w:rPr>
            <w:webHidden/>
          </w:rPr>
          <w:tab/>
        </w:r>
        <w:r w:rsidR="00D31579">
          <w:rPr>
            <w:webHidden/>
          </w:rPr>
          <w:fldChar w:fldCharType="begin"/>
        </w:r>
        <w:r w:rsidR="00D31579">
          <w:rPr>
            <w:webHidden/>
          </w:rPr>
          <w:instrText xml:space="preserve"> PAGEREF _Toc347137467 \h </w:instrText>
        </w:r>
        <w:r w:rsidR="00D31579">
          <w:rPr>
            <w:webHidden/>
          </w:rPr>
        </w:r>
        <w:r w:rsidR="00D31579">
          <w:rPr>
            <w:webHidden/>
          </w:rPr>
          <w:fldChar w:fldCharType="separate"/>
        </w:r>
        <w:r w:rsidR="001668C1">
          <w:rPr>
            <w:webHidden/>
          </w:rPr>
          <w:t>25</w:t>
        </w:r>
        <w:r w:rsidR="00D31579">
          <w:rPr>
            <w:webHidden/>
          </w:rPr>
          <w:fldChar w:fldCharType="end"/>
        </w:r>
      </w:hyperlink>
    </w:p>
    <w:p w14:paraId="0D858172" w14:textId="77777777" w:rsidR="00D31579" w:rsidRDefault="008460CF">
      <w:pPr>
        <w:pStyle w:val="TOC2"/>
        <w:rPr>
          <w:rFonts w:asciiTheme="minorHAnsi" w:eastAsiaTheme="minorEastAsia" w:hAnsiTheme="minorHAnsi" w:cstheme="minorBidi"/>
          <w:sz w:val="22"/>
          <w:szCs w:val="22"/>
          <w:lang w:val="en-US" w:bidi="ar-SA"/>
        </w:rPr>
      </w:pPr>
      <w:hyperlink w:anchor="_Toc347137468" w:history="1">
        <w:r w:rsidR="00D31579" w:rsidRPr="00DA7072">
          <w:rPr>
            <w:rStyle w:val="Hyperlink"/>
          </w:rPr>
          <w:t>7.1</w:t>
        </w:r>
        <w:r w:rsidR="00D31579">
          <w:rPr>
            <w:rFonts w:asciiTheme="minorHAnsi" w:eastAsiaTheme="minorEastAsia" w:hAnsiTheme="minorHAnsi" w:cstheme="minorBidi"/>
            <w:sz w:val="22"/>
            <w:szCs w:val="22"/>
            <w:lang w:val="en-US" w:bidi="ar-SA"/>
          </w:rPr>
          <w:tab/>
        </w:r>
        <w:r w:rsidR="00D31579" w:rsidRPr="00DA7072">
          <w:rPr>
            <w:rStyle w:val="Hyperlink"/>
          </w:rPr>
          <w:t>Implementation Plan</w:t>
        </w:r>
        <w:r w:rsidR="00D31579">
          <w:rPr>
            <w:webHidden/>
          </w:rPr>
          <w:tab/>
        </w:r>
        <w:r w:rsidR="00D31579">
          <w:rPr>
            <w:webHidden/>
          </w:rPr>
          <w:fldChar w:fldCharType="begin"/>
        </w:r>
        <w:r w:rsidR="00D31579">
          <w:rPr>
            <w:webHidden/>
          </w:rPr>
          <w:instrText xml:space="preserve"> PAGEREF _Toc347137468 \h </w:instrText>
        </w:r>
        <w:r w:rsidR="00D31579">
          <w:rPr>
            <w:webHidden/>
          </w:rPr>
        </w:r>
        <w:r w:rsidR="00D31579">
          <w:rPr>
            <w:webHidden/>
          </w:rPr>
          <w:fldChar w:fldCharType="separate"/>
        </w:r>
        <w:r w:rsidR="001668C1">
          <w:rPr>
            <w:webHidden/>
          </w:rPr>
          <w:t>25</w:t>
        </w:r>
        <w:r w:rsidR="00D31579">
          <w:rPr>
            <w:webHidden/>
          </w:rPr>
          <w:fldChar w:fldCharType="end"/>
        </w:r>
      </w:hyperlink>
    </w:p>
    <w:p w14:paraId="55C3AE35" w14:textId="77777777" w:rsidR="00D31579" w:rsidRDefault="008460CF">
      <w:pPr>
        <w:pStyle w:val="TOC2"/>
        <w:rPr>
          <w:rFonts w:asciiTheme="minorHAnsi" w:eastAsiaTheme="minorEastAsia" w:hAnsiTheme="minorHAnsi" w:cstheme="minorBidi"/>
          <w:sz w:val="22"/>
          <w:szCs w:val="22"/>
          <w:lang w:val="en-US" w:bidi="ar-SA"/>
        </w:rPr>
      </w:pPr>
      <w:hyperlink w:anchor="_Toc347137469" w:history="1">
        <w:r w:rsidR="00D31579" w:rsidRPr="00DA7072">
          <w:rPr>
            <w:rStyle w:val="Hyperlink"/>
          </w:rPr>
          <w:t>7.2</w:t>
        </w:r>
        <w:r w:rsidR="00D31579">
          <w:rPr>
            <w:rFonts w:asciiTheme="minorHAnsi" w:eastAsiaTheme="minorEastAsia" w:hAnsiTheme="minorHAnsi" w:cstheme="minorBidi"/>
            <w:sz w:val="22"/>
            <w:szCs w:val="22"/>
            <w:lang w:val="en-US" w:bidi="ar-SA"/>
          </w:rPr>
          <w:tab/>
        </w:r>
        <w:r w:rsidR="00D31579" w:rsidRPr="00DA7072">
          <w:rPr>
            <w:rStyle w:val="Hyperlink"/>
          </w:rPr>
          <w:t>Engagement Process</w:t>
        </w:r>
        <w:r w:rsidR="00D31579">
          <w:rPr>
            <w:webHidden/>
          </w:rPr>
          <w:tab/>
        </w:r>
        <w:r w:rsidR="00D31579">
          <w:rPr>
            <w:webHidden/>
          </w:rPr>
          <w:fldChar w:fldCharType="begin"/>
        </w:r>
        <w:r w:rsidR="00D31579">
          <w:rPr>
            <w:webHidden/>
          </w:rPr>
          <w:instrText xml:space="preserve"> PAGEREF _Toc347137469 \h </w:instrText>
        </w:r>
        <w:r w:rsidR="00D31579">
          <w:rPr>
            <w:webHidden/>
          </w:rPr>
        </w:r>
        <w:r w:rsidR="00D31579">
          <w:rPr>
            <w:webHidden/>
          </w:rPr>
          <w:fldChar w:fldCharType="separate"/>
        </w:r>
        <w:r w:rsidR="001668C1">
          <w:rPr>
            <w:webHidden/>
          </w:rPr>
          <w:t>25</w:t>
        </w:r>
        <w:r w:rsidR="00D31579">
          <w:rPr>
            <w:webHidden/>
          </w:rPr>
          <w:fldChar w:fldCharType="end"/>
        </w:r>
      </w:hyperlink>
    </w:p>
    <w:p w14:paraId="4EFEFF25" w14:textId="77777777" w:rsidR="00D31579" w:rsidRDefault="008460CF">
      <w:pPr>
        <w:pStyle w:val="TOC2"/>
        <w:rPr>
          <w:rFonts w:asciiTheme="minorHAnsi" w:eastAsiaTheme="minorEastAsia" w:hAnsiTheme="minorHAnsi" w:cstheme="minorBidi"/>
          <w:sz w:val="22"/>
          <w:szCs w:val="22"/>
          <w:lang w:val="en-US" w:bidi="ar-SA"/>
        </w:rPr>
      </w:pPr>
      <w:hyperlink w:anchor="_Toc347137470" w:history="1">
        <w:r w:rsidR="00D31579" w:rsidRPr="00DA7072">
          <w:rPr>
            <w:rStyle w:val="Hyperlink"/>
          </w:rPr>
          <w:t>7.3</w:t>
        </w:r>
        <w:r w:rsidR="00D31579">
          <w:rPr>
            <w:rFonts w:asciiTheme="minorHAnsi" w:eastAsiaTheme="minorEastAsia" w:hAnsiTheme="minorHAnsi" w:cstheme="minorBidi"/>
            <w:sz w:val="22"/>
            <w:szCs w:val="22"/>
            <w:lang w:val="en-US" w:bidi="ar-SA"/>
          </w:rPr>
          <w:tab/>
        </w:r>
        <w:r w:rsidR="00D31579" w:rsidRPr="00DA7072">
          <w:rPr>
            <w:rStyle w:val="Hyperlink"/>
          </w:rPr>
          <w:t>Training</w:t>
        </w:r>
        <w:r w:rsidR="00D31579">
          <w:rPr>
            <w:webHidden/>
          </w:rPr>
          <w:tab/>
        </w:r>
        <w:r w:rsidR="00D31579">
          <w:rPr>
            <w:webHidden/>
          </w:rPr>
          <w:fldChar w:fldCharType="begin"/>
        </w:r>
        <w:r w:rsidR="00D31579">
          <w:rPr>
            <w:webHidden/>
          </w:rPr>
          <w:instrText xml:space="preserve"> PAGEREF _Toc347137470 \h </w:instrText>
        </w:r>
        <w:r w:rsidR="00D31579">
          <w:rPr>
            <w:webHidden/>
          </w:rPr>
        </w:r>
        <w:r w:rsidR="00D31579">
          <w:rPr>
            <w:webHidden/>
          </w:rPr>
          <w:fldChar w:fldCharType="separate"/>
        </w:r>
        <w:r w:rsidR="001668C1">
          <w:rPr>
            <w:webHidden/>
          </w:rPr>
          <w:t>25</w:t>
        </w:r>
        <w:r w:rsidR="00D31579">
          <w:rPr>
            <w:webHidden/>
          </w:rPr>
          <w:fldChar w:fldCharType="end"/>
        </w:r>
      </w:hyperlink>
    </w:p>
    <w:p w14:paraId="278F0AC1" w14:textId="77777777" w:rsidR="00D31579" w:rsidRDefault="008460CF">
      <w:pPr>
        <w:pStyle w:val="TOC2"/>
        <w:rPr>
          <w:rFonts w:asciiTheme="minorHAnsi" w:eastAsiaTheme="minorEastAsia" w:hAnsiTheme="minorHAnsi" w:cstheme="minorBidi"/>
          <w:sz w:val="22"/>
          <w:szCs w:val="22"/>
          <w:lang w:val="en-US" w:bidi="ar-SA"/>
        </w:rPr>
      </w:pPr>
      <w:hyperlink w:anchor="_Toc347137471" w:history="1">
        <w:r w:rsidR="00D31579" w:rsidRPr="00DA7072">
          <w:rPr>
            <w:rStyle w:val="Hyperlink"/>
          </w:rPr>
          <w:t>7.4</w:t>
        </w:r>
        <w:r w:rsidR="00D31579">
          <w:rPr>
            <w:rFonts w:asciiTheme="minorHAnsi" w:eastAsiaTheme="minorEastAsia" w:hAnsiTheme="minorHAnsi" w:cstheme="minorBidi"/>
            <w:sz w:val="22"/>
            <w:szCs w:val="22"/>
            <w:lang w:val="en-US" w:bidi="ar-SA"/>
          </w:rPr>
          <w:tab/>
        </w:r>
        <w:r w:rsidR="00D31579" w:rsidRPr="00DA7072">
          <w:rPr>
            <w:rStyle w:val="Hyperlink"/>
          </w:rPr>
          <w:t>Support Services</w:t>
        </w:r>
        <w:r w:rsidR="00D31579">
          <w:rPr>
            <w:webHidden/>
          </w:rPr>
          <w:tab/>
        </w:r>
        <w:r w:rsidR="00D31579">
          <w:rPr>
            <w:webHidden/>
          </w:rPr>
          <w:fldChar w:fldCharType="begin"/>
        </w:r>
        <w:r w:rsidR="00D31579">
          <w:rPr>
            <w:webHidden/>
          </w:rPr>
          <w:instrText xml:space="preserve"> PAGEREF _Toc347137471 \h </w:instrText>
        </w:r>
        <w:r w:rsidR="00D31579">
          <w:rPr>
            <w:webHidden/>
          </w:rPr>
        </w:r>
        <w:r w:rsidR="00D31579">
          <w:rPr>
            <w:webHidden/>
          </w:rPr>
          <w:fldChar w:fldCharType="separate"/>
        </w:r>
        <w:r w:rsidR="001668C1">
          <w:rPr>
            <w:webHidden/>
          </w:rPr>
          <w:t>25</w:t>
        </w:r>
        <w:r w:rsidR="00D31579">
          <w:rPr>
            <w:webHidden/>
          </w:rPr>
          <w:fldChar w:fldCharType="end"/>
        </w:r>
      </w:hyperlink>
    </w:p>
    <w:p w14:paraId="359C5F90" w14:textId="77777777" w:rsidR="00D31579" w:rsidRDefault="008460CF">
      <w:pPr>
        <w:pStyle w:val="TOC1"/>
        <w:rPr>
          <w:rFonts w:asciiTheme="minorHAnsi" w:eastAsiaTheme="minorEastAsia" w:hAnsiTheme="minorHAnsi" w:cstheme="minorBidi"/>
          <w:b w:val="0"/>
          <w:sz w:val="22"/>
          <w:szCs w:val="22"/>
          <w:lang w:val="en-US" w:bidi="ar-SA"/>
        </w:rPr>
      </w:pPr>
      <w:hyperlink w:anchor="_Toc347137472" w:history="1">
        <w:r w:rsidR="00D31579" w:rsidRPr="00DA7072">
          <w:rPr>
            <w:rStyle w:val="Hyperlink"/>
          </w:rPr>
          <w:t>8.</w:t>
        </w:r>
        <w:r w:rsidR="00D31579">
          <w:rPr>
            <w:rFonts w:asciiTheme="minorHAnsi" w:eastAsiaTheme="minorEastAsia" w:hAnsiTheme="minorHAnsi" w:cstheme="minorBidi"/>
            <w:b w:val="0"/>
            <w:sz w:val="22"/>
            <w:szCs w:val="22"/>
            <w:lang w:val="en-US" w:bidi="ar-SA"/>
          </w:rPr>
          <w:tab/>
        </w:r>
        <w:r w:rsidR="00D31579" w:rsidRPr="00DA7072">
          <w:rPr>
            <w:rStyle w:val="Hyperlink"/>
          </w:rPr>
          <w:t>Pricing</w:t>
        </w:r>
        <w:r w:rsidR="00D31579">
          <w:rPr>
            <w:webHidden/>
          </w:rPr>
          <w:tab/>
        </w:r>
        <w:r w:rsidR="00D31579">
          <w:rPr>
            <w:webHidden/>
          </w:rPr>
          <w:fldChar w:fldCharType="begin"/>
        </w:r>
        <w:r w:rsidR="00D31579">
          <w:rPr>
            <w:webHidden/>
          </w:rPr>
          <w:instrText xml:space="preserve"> PAGEREF _Toc347137472 \h </w:instrText>
        </w:r>
        <w:r w:rsidR="00D31579">
          <w:rPr>
            <w:webHidden/>
          </w:rPr>
        </w:r>
        <w:r w:rsidR="00D31579">
          <w:rPr>
            <w:webHidden/>
          </w:rPr>
          <w:fldChar w:fldCharType="separate"/>
        </w:r>
        <w:r w:rsidR="001668C1">
          <w:rPr>
            <w:webHidden/>
          </w:rPr>
          <w:t>26</w:t>
        </w:r>
        <w:r w:rsidR="00D31579">
          <w:rPr>
            <w:webHidden/>
          </w:rPr>
          <w:fldChar w:fldCharType="end"/>
        </w:r>
      </w:hyperlink>
    </w:p>
    <w:p w14:paraId="4B0ADBCC" w14:textId="77777777" w:rsidR="00D31579" w:rsidRDefault="008460CF">
      <w:pPr>
        <w:pStyle w:val="TOC2"/>
        <w:rPr>
          <w:rFonts w:asciiTheme="minorHAnsi" w:eastAsiaTheme="minorEastAsia" w:hAnsiTheme="minorHAnsi" w:cstheme="minorBidi"/>
          <w:sz w:val="22"/>
          <w:szCs w:val="22"/>
          <w:lang w:val="en-US" w:bidi="ar-SA"/>
        </w:rPr>
      </w:pPr>
      <w:hyperlink w:anchor="_Toc347137473" w:history="1">
        <w:r w:rsidR="00D31579" w:rsidRPr="00DA7072">
          <w:rPr>
            <w:rStyle w:val="Hyperlink"/>
          </w:rPr>
          <w:t>8.1</w:t>
        </w:r>
        <w:r w:rsidR="00D31579">
          <w:rPr>
            <w:rFonts w:asciiTheme="minorHAnsi" w:eastAsiaTheme="minorEastAsia" w:hAnsiTheme="minorHAnsi" w:cstheme="minorBidi"/>
            <w:sz w:val="22"/>
            <w:szCs w:val="22"/>
            <w:lang w:val="en-US" w:bidi="ar-SA"/>
          </w:rPr>
          <w:tab/>
        </w:r>
        <w:r w:rsidR="00D31579" w:rsidRPr="00DA7072">
          <w:rPr>
            <w:rStyle w:val="Hyperlink"/>
          </w:rPr>
          <w:t>Invoicing &amp; Payment</w:t>
        </w:r>
        <w:r w:rsidR="00D31579">
          <w:rPr>
            <w:webHidden/>
          </w:rPr>
          <w:tab/>
        </w:r>
        <w:r w:rsidR="00D31579">
          <w:rPr>
            <w:webHidden/>
          </w:rPr>
          <w:fldChar w:fldCharType="begin"/>
        </w:r>
        <w:r w:rsidR="00D31579">
          <w:rPr>
            <w:webHidden/>
          </w:rPr>
          <w:instrText xml:space="preserve"> PAGEREF _Toc347137473 \h </w:instrText>
        </w:r>
        <w:r w:rsidR="00D31579">
          <w:rPr>
            <w:webHidden/>
          </w:rPr>
        </w:r>
        <w:r w:rsidR="00D31579">
          <w:rPr>
            <w:webHidden/>
          </w:rPr>
          <w:fldChar w:fldCharType="separate"/>
        </w:r>
        <w:r w:rsidR="001668C1">
          <w:rPr>
            <w:webHidden/>
          </w:rPr>
          <w:t>27</w:t>
        </w:r>
        <w:r w:rsidR="00D31579">
          <w:rPr>
            <w:webHidden/>
          </w:rPr>
          <w:fldChar w:fldCharType="end"/>
        </w:r>
      </w:hyperlink>
    </w:p>
    <w:p w14:paraId="7A9EFBB2" w14:textId="77777777" w:rsidR="00D31579" w:rsidRDefault="008460CF">
      <w:pPr>
        <w:pStyle w:val="TOC1"/>
        <w:rPr>
          <w:rFonts w:asciiTheme="minorHAnsi" w:eastAsiaTheme="minorEastAsia" w:hAnsiTheme="minorHAnsi" w:cstheme="minorBidi"/>
          <w:b w:val="0"/>
          <w:sz w:val="22"/>
          <w:szCs w:val="22"/>
          <w:lang w:val="en-US" w:bidi="ar-SA"/>
        </w:rPr>
      </w:pPr>
      <w:hyperlink w:anchor="_Toc347137474" w:history="1">
        <w:r w:rsidR="00D31579" w:rsidRPr="00DA7072">
          <w:rPr>
            <w:rStyle w:val="Hyperlink"/>
          </w:rPr>
          <w:t>9.</w:t>
        </w:r>
        <w:r w:rsidR="00D31579">
          <w:rPr>
            <w:rFonts w:asciiTheme="minorHAnsi" w:eastAsiaTheme="minorEastAsia" w:hAnsiTheme="minorHAnsi" w:cstheme="minorBidi"/>
            <w:b w:val="0"/>
            <w:sz w:val="22"/>
            <w:szCs w:val="22"/>
            <w:lang w:val="en-US" w:bidi="ar-SA"/>
          </w:rPr>
          <w:tab/>
        </w:r>
        <w:r w:rsidR="00D31579" w:rsidRPr="00DA7072">
          <w:rPr>
            <w:rStyle w:val="Hyperlink"/>
          </w:rPr>
          <w:t>Supporting Information</w:t>
        </w:r>
        <w:r w:rsidR="00B3265E">
          <w:rPr>
            <w:rStyle w:val="Hyperlink"/>
          </w:rPr>
          <w:t xml:space="preserve"> and Summary</w:t>
        </w:r>
        <w:r w:rsidR="00D31579">
          <w:rPr>
            <w:webHidden/>
          </w:rPr>
          <w:tab/>
        </w:r>
        <w:r w:rsidR="00D31579">
          <w:rPr>
            <w:webHidden/>
          </w:rPr>
          <w:fldChar w:fldCharType="begin"/>
        </w:r>
        <w:r w:rsidR="00D31579">
          <w:rPr>
            <w:webHidden/>
          </w:rPr>
          <w:instrText xml:space="preserve"> PAGEREF _Toc347137474 \h </w:instrText>
        </w:r>
        <w:r w:rsidR="00D31579">
          <w:rPr>
            <w:webHidden/>
          </w:rPr>
        </w:r>
        <w:r w:rsidR="00D31579">
          <w:rPr>
            <w:webHidden/>
          </w:rPr>
          <w:fldChar w:fldCharType="separate"/>
        </w:r>
        <w:r w:rsidR="001668C1">
          <w:rPr>
            <w:webHidden/>
          </w:rPr>
          <w:t>28</w:t>
        </w:r>
        <w:r w:rsidR="00D31579">
          <w:rPr>
            <w:webHidden/>
          </w:rPr>
          <w:fldChar w:fldCharType="end"/>
        </w:r>
      </w:hyperlink>
    </w:p>
    <w:p w14:paraId="402ACCA8" w14:textId="77777777" w:rsidR="00C11F48" w:rsidRDefault="006330AD">
      <w:pPr>
        <w:spacing w:line="240" w:lineRule="auto"/>
      </w:pPr>
      <w:r>
        <w:fldChar w:fldCharType="end"/>
      </w:r>
      <w:r w:rsidR="00C11F48">
        <w:br w:type="page"/>
      </w:r>
    </w:p>
    <w:p w14:paraId="44FA1F93" w14:textId="77777777" w:rsidR="00C51CD6" w:rsidRPr="006B69C0" w:rsidRDefault="00407B8E" w:rsidP="006B69C0">
      <w:pPr>
        <w:pStyle w:val="Heading1"/>
      </w:pPr>
      <w:bookmarkStart w:id="8" w:name="_Toc252459959"/>
      <w:bookmarkStart w:id="9" w:name="_Toc347137437"/>
      <w:r w:rsidRPr="006B69C0">
        <w:t>Introduction</w:t>
      </w:r>
      <w:bookmarkEnd w:id="8"/>
      <w:bookmarkEnd w:id="9"/>
    </w:p>
    <w:p w14:paraId="4A9A1C60" w14:textId="77777777" w:rsidR="00DF4AB4" w:rsidRDefault="00DF4AB4" w:rsidP="006B69C0">
      <w:pPr>
        <w:pStyle w:val="Heading2"/>
      </w:pPr>
      <w:bookmarkStart w:id="10" w:name="_Toc347137438"/>
      <w:r>
        <w:t>RFP Objective</w:t>
      </w:r>
      <w:bookmarkEnd w:id="10"/>
    </w:p>
    <w:p w14:paraId="153F5DC7" w14:textId="77777777" w:rsidR="00DF4AB4" w:rsidRDefault="00DF4AB4" w:rsidP="00DF4AB4"/>
    <w:p w14:paraId="3AFD5909" w14:textId="77777777" w:rsidR="00DF4AB4" w:rsidRPr="00DF4AB4" w:rsidRDefault="00DF4AB4" w:rsidP="00DF4AB4">
      <w:r>
        <w:t xml:space="preserve">The purpose of this Request for Proposal </w:t>
      </w:r>
      <w:r w:rsidR="00A92273">
        <w:t xml:space="preserve">(RFP) </w:t>
      </w:r>
      <w:r>
        <w:t xml:space="preserve">is to select a </w:t>
      </w:r>
      <w:r w:rsidR="004C595F">
        <w:t>provider</w:t>
      </w:r>
      <w:r w:rsidR="00A92273">
        <w:t xml:space="preserve"> </w:t>
      </w:r>
      <w:r w:rsidR="001E0ADD">
        <w:t>of a learning management system</w:t>
      </w:r>
      <w:r w:rsidR="00545614">
        <w:t xml:space="preserve"> (LMS) </w:t>
      </w:r>
      <w:r w:rsidR="00A92273">
        <w:t xml:space="preserve">and </w:t>
      </w:r>
      <w:r w:rsidR="004C595F">
        <w:t>related e-learning services to Park Hill School District</w:t>
      </w:r>
      <w:r w:rsidR="00A92273">
        <w:t xml:space="preserve"> as per the requirements set out in section</w:t>
      </w:r>
      <w:r w:rsidR="003B3453">
        <w:t>s</w:t>
      </w:r>
      <w:r w:rsidR="0023613B">
        <w:t xml:space="preserve"> </w:t>
      </w:r>
      <w:r w:rsidR="006330AD">
        <w:fldChar w:fldCharType="begin"/>
      </w:r>
      <w:r>
        <w:instrText xml:space="preserve"> REF _Ref252542936 \r \h </w:instrText>
      </w:r>
      <w:r w:rsidR="006330AD">
        <w:fldChar w:fldCharType="separate"/>
      </w:r>
      <w:r w:rsidR="001668C1">
        <w:t>6.2.A</w:t>
      </w:r>
      <w:r w:rsidR="006330AD">
        <w:fldChar w:fldCharType="end"/>
      </w:r>
      <w:r w:rsidR="003B3453">
        <w:t xml:space="preserve"> – 6.2.C.</w:t>
      </w:r>
    </w:p>
    <w:p w14:paraId="244D7B86" w14:textId="77777777" w:rsidR="00BA28EF" w:rsidRPr="006B69C0" w:rsidRDefault="00407B8E" w:rsidP="006B69C0">
      <w:pPr>
        <w:pStyle w:val="Heading2"/>
      </w:pPr>
      <w:bookmarkStart w:id="11" w:name="_Toc347137439"/>
      <w:r w:rsidRPr="006B69C0">
        <w:t xml:space="preserve">About </w:t>
      </w:r>
      <w:r w:rsidR="004C595F">
        <w:t>Park Hill School District</w:t>
      </w:r>
      <w:bookmarkEnd w:id="11"/>
    </w:p>
    <w:p w14:paraId="4B888192" w14:textId="77777777" w:rsidR="00EF1CA7" w:rsidRPr="000624C8" w:rsidRDefault="00E06FFB" w:rsidP="000624C8">
      <w:r>
        <w:t>The Park Hill School District encompasses 71 square miles located in the southern third of Platte County, located just north of downtown Kansas City, Missouri. Park Hill is a public school district, with pre-kindergarten programs through grade 12. The district includes ten elementary schools, three middle schools (including a sixth grade center), two high schools, a day school, and a</w:t>
      </w:r>
      <w:r w:rsidR="001E0ADD">
        <w:t>n</w:t>
      </w:r>
      <w:r>
        <w:t xml:space="preserve"> early childhood education center. Park Hill Scho</w:t>
      </w:r>
      <w:r w:rsidR="00AC70D0">
        <w:t>ol</w:t>
      </w:r>
      <w:r w:rsidR="00EB2357">
        <w:t xml:space="preserve"> District has approximately 11,1</w:t>
      </w:r>
      <w:r w:rsidR="00AC70D0">
        <w:t>00</w:t>
      </w:r>
      <w:r>
        <w:t xml:space="preserve"> </w:t>
      </w:r>
      <w:r w:rsidR="00910C47">
        <w:t>students enrolled in grades K</w:t>
      </w:r>
      <w:r>
        <w:t xml:space="preserve">-12. </w:t>
      </w:r>
      <w:r w:rsidR="00DF7E18">
        <w:t>There are approximat</w:t>
      </w:r>
      <w:r w:rsidR="003B3453">
        <w:t>ely 5,050 (K-5) elementary students, and 6,05</w:t>
      </w:r>
      <w:r w:rsidR="00CB6A84">
        <w:t>0</w:t>
      </w:r>
      <w:r w:rsidR="003B3453">
        <w:t xml:space="preserve"> (6-12)</w:t>
      </w:r>
      <w:r w:rsidR="00CB6A84">
        <w:t xml:space="preserve"> secondary students. </w:t>
      </w:r>
      <w:r w:rsidR="001E0ADD">
        <w:t>The district employs</w:t>
      </w:r>
      <w:r w:rsidR="00C94F8D">
        <w:t xml:space="preserve"> a combined total of </w:t>
      </w:r>
      <w:r w:rsidR="001E0ADD">
        <w:t xml:space="preserve">approximately </w:t>
      </w:r>
      <w:r w:rsidR="00C94F8D">
        <w:t xml:space="preserve">820 </w:t>
      </w:r>
      <w:r w:rsidR="001E0ADD">
        <w:t xml:space="preserve">teachers and administrators. </w:t>
      </w:r>
    </w:p>
    <w:p w14:paraId="4EDF993A" w14:textId="77777777" w:rsidR="00B90E49" w:rsidRPr="000624C8" w:rsidRDefault="0023613B" w:rsidP="000624C8">
      <w:pPr>
        <w:pStyle w:val="Heading1"/>
      </w:pPr>
      <w:bookmarkStart w:id="12" w:name="_Toc252459960"/>
      <w:r>
        <w:br w:type="page"/>
      </w:r>
      <w:bookmarkStart w:id="13" w:name="_Toc347137440"/>
      <w:r w:rsidR="006005A9" w:rsidRPr="000624C8">
        <w:t>Project D</w:t>
      </w:r>
      <w:r w:rsidR="00E90E61" w:rsidRPr="000624C8">
        <w:t>etails</w:t>
      </w:r>
      <w:bookmarkEnd w:id="12"/>
      <w:bookmarkEnd w:id="13"/>
    </w:p>
    <w:p w14:paraId="73062214" w14:textId="77777777" w:rsidR="00B90E49" w:rsidRPr="000624C8" w:rsidRDefault="00B90E49" w:rsidP="003E72D0">
      <w:pPr>
        <w:pStyle w:val="Heading2"/>
      </w:pPr>
      <w:bookmarkStart w:id="14" w:name="_Toc347137441"/>
      <w:r w:rsidRPr="000624C8">
        <w:t xml:space="preserve">Project </w:t>
      </w:r>
      <w:r w:rsidR="003221E9">
        <w:t>Scope</w:t>
      </w:r>
      <w:bookmarkEnd w:id="14"/>
    </w:p>
    <w:p w14:paraId="4D565B91" w14:textId="77777777" w:rsidR="0074408D" w:rsidRDefault="009379CD" w:rsidP="0074408D">
      <w:pPr>
        <w:rPr>
          <w:rFonts w:ascii="Calibri" w:hAnsi="Calibri"/>
          <w:szCs w:val="22"/>
          <w:lang w:val="en-US" w:bidi="ar-SA"/>
        </w:rPr>
      </w:pPr>
      <w:r w:rsidRPr="00EE2063">
        <w:t xml:space="preserve">Park Hill School District is </w:t>
      </w:r>
      <w:r w:rsidR="005222F5" w:rsidRPr="00EE2063">
        <w:t>seeking</w:t>
      </w:r>
      <w:r w:rsidRPr="00EE2063">
        <w:t xml:space="preserve"> a </w:t>
      </w:r>
      <w:r w:rsidR="00182632" w:rsidRPr="00EE2063">
        <w:t>learning management system</w:t>
      </w:r>
      <w:r w:rsidR="005222F5" w:rsidRPr="00EE2063">
        <w:t xml:space="preserve"> solution</w:t>
      </w:r>
      <w:r w:rsidRPr="00EE2063">
        <w:t xml:space="preserve"> </w:t>
      </w:r>
      <w:r w:rsidR="005222F5" w:rsidRPr="00EE2063">
        <w:t>provided by</w:t>
      </w:r>
      <w:r w:rsidRPr="00EE2063">
        <w:t xml:space="preserve"> </w:t>
      </w:r>
      <w:r w:rsidR="005222F5" w:rsidRPr="00EE2063">
        <w:t xml:space="preserve">a </w:t>
      </w:r>
      <w:r w:rsidR="00545614" w:rsidRPr="00EE2063">
        <w:t>credible</w:t>
      </w:r>
      <w:r w:rsidR="00A460A0" w:rsidRPr="00EE2063">
        <w:t xml:space="preserve"> and qualified</w:t>
      </w:r>
      <w:r w:rsidR="00E04E2E">
        <w:t xml:space="preserve"> K12 </w:t>
      </w:r>
      <w:r w:rsidR="00A92273" w:rsidRPr="00EE2063">
        <w:t xml:space="preserve">provider, to </w:t>
      </w:r>
      <w:r w:rsidRPr="00EE2063">
        <w:t xml:space="preserve">extend </w:t>
      </w:r>
      <w:r w:rsidR="00B1022D" w:rsidRPr="00EE2063">
        <w:t>online</w:t>
      </w:r>
      <w:r w:rsidR="00E04E2E">
        <w:t xml:space="preserve"> and blended</w:t>
      </w:r>
      <w:r w:rsidR="00B1022D" w:rsidRPr="00EE2063">
        <w:t xml:space="preserve"> </w:t>
      </w:r>
      <w:r w:rsidRPr="00EE2063">
        <w:t>learning opportunities</w:t>
      </w:r>
      <w:r w:rsidR="00B42BE1" w:rsidRPr="00EE2063">
        <w:t xml:space="preserve"> of students and staff members.</w:t>
      </w:r>
      <w:r w:rsidR="00A34A48" w:rsidRPr="00EE2063">
        <w:t xml:space="preserve"> Currently, Park Hill School District is utilizing </w:t>
      </w:r>
      <w:r w:rsidR="00DB4ECA">
        <w:t>Bright Space by D2</w:t>
      </w:r>
      <w:r w:rsidR="00E04E2E">
        <w:t>L</w:t>
      </w:r>
      <w:r w:rsidR="00DB4ECA">
        <w:t>.</w:t>
      </w:r>
      <w:r w:rsidR="0074408D">
        <w:t xml:space="preserve"> Park Hill anticipates conducting a manual import and partial integration and implementati</w:t>
      </w:r>
      <w:r w:rsidR="002C2523">
        <w:t>on for the fall of 2016 with the</w:t>
      </w:r>
      <w:r w:rsidR="0074408D">
        <w:t xml:space="preserve"> new LMS selected.  Park Hill anticipates f</w:t>
      </w:r>
      <w:r w:rsidR="0074408D">
        <w:rPr>
          <w:color w:val="000000"/>
        </w:rPr>
        <w:t>ull integration and implementation</w:t>
      </w:r>
      <w:r w:rsidR="00E733E1">
        <w:rPr>
          <w:color w:val="000000"/>
        </w:rPr>
        <w:t xml:space="preserve"> will</w:t>
      </w:r>
      <w:r w:rsidR="0074408D">
        <w:rPr>
          <w:color w:val="000000"/>
        </w:rPr>
        <w:t xml:space="preserve"> be completed by fall of 2017.</w:t>
      </w:r>
    </w:p>
    <w:p w14:paraId="05039EB9" w14:textId="77777777" w:rsidR="00A460A0" w:rsidRPr="00EE2063" w:rsidRDefault="00A460A0" w:rsidP="000624C8"/>
    <w:p w14:paraId="76ECD8E6" w14:textId="77777777" w:rsidR="0045239C" w:rsidRPr="00DF7E18" w:rsidRDefault="0045239C" w:rsidP="000624C8">
      <w:pPr>
        <w:rPr>
          <w:highlight w:val="yellow"/>
        </w:rPr>
      </w:pPr>
    </w:p>
    <w:p w14:paraId="7749EA82" w14:textId="77777777" w:rsidR="00EC2048" w:rsidRPr="0045239C" w:rsidRDefault="00EC2048" w:rsidP="0045239C">
      <w:pPr>
        <w:pStyle w:val="default"/>
        <w:spacing w:before="0" w:beforeAutospacing="0" w:after="0" w:afterAutospacing="0" w:line="360" w:lineRule="auto"/>
        <w:rPr>
          <w:rFonts w:ascii="Arial" w:hAnsi="Arial"/>
          <w:sz w:val="20"/>
          <w:lang w:val="en-GB" w:bidi="en-US"/>
        </w:rPr>
      </w:pPr>
    </w:p>
    <w:p w14:paraId="69B68046" w14:textId="77777777" w:rsidR="0009387B" w:rsidRDefault="0009387B" w:rsidP="000624C8"/>
    <w:p w14:paraId="1963F1CC" w14:textId="77777777" w:rsidR="00A460A0" w:rsidRDefault="0045239C" w:rsidP="000624C8">
      <w:r>
        <w:br w:type="page"/>
      </w:r>
      <w:r w:rsidR="009379CD">
        <w:t>Park Hill School District</w:t>
      </w:r>
      <w:r w:rsidR="00A92273">
        <w:t xml:space="preserve"> is</w:t>
      </w:r>
      <w:r w:rsidR="00A460A0">
        <w:t xml:space="preserve"> looking to </w:t>
      </w:r>
      <w:r w:rsidR="00EC2048">
        <w:t xml:space="preserve">fulfil </w:t>
      </w:r>
      <w:r w:rsidR="00A460A0">
        <w:t>the following objectives through the selected learning management system:</w:t>
      </w:r>
    </w:p>
    <w:p w14:paraId="2A3FD5F5" w14:textId="77777777" w:rsidR="001A1E93" w:rsidRDefault="001E0ADD" w:rsidP="00730E3A">
      <w:pPr>
        <w:pStyle w:val="ListParagraph"/>
        <w:numPr>
          <w:ilvl w:val="0"/>
          <w:numId w:val="5"/>
        </w:numPr>
      </w:pPr>
      <w:r>
        <w:t xml:space="preserve">Provide an adaptable, engaging, </w:t>
      </w:r>
      <w:r w:rsidR="003A22D4">
        <w:t xml:space="preserve">up-to-date, </w:t>
      </w:r>
      <w:r>
        <w:t>and meaningful online</w:t>
      </w:r>
      <w:r w:rsidR="00B1022D">
        <w:t xml:space="preserve"> learning environment</w:t>
      </w:r>
      <w:r>
        <w:t xml:space="preserve"> for </w:t>
      </w:r>
      <w:r w:rsidR="00E04E2E">
        <w:t xml:space="preserve">all </w:t>
      </w:r>
      <w:r w:rsidR="001A1E93">
        <w:t xml:space="preserve">face-to-face students in </w:t>
      </w:r>
      <w:r w:rsidR="00E04E2E">
        <w:t>grades 6</w:t>
      </w:r>
      <w:r>
        <w:t>-12 within</w:t>
      </w:r>
      <w:r w:rsidR="001A1E93">
        <w:t xml:space="preserve"> </w:t>
      </w:r>
      <w:r w:rsidR="00F353BC">
        <w:t xml:space="preserve">one learning management system, and potentially a system that would meet the needs of grades K-5. </w:t>
      </w:r>
    </w:p>
    <w:p w14:paraId="6DFFF058" w14:textId="77777777" w:rsidR="00F353BC" w:rsidRDefault="00F353BC" w:rsidP="00F353BC">
      <w:pPr>
        <w:pStyle w:val="ListParagraph"/>
        <w:numPr>
          <w:ilvl w:val="0"/>
          <w:numId w:val="5"/>
        </w:numPr>
      </w:pPr>
      <w:r>
        <w:t xml:space="preserve">Implement a learning management system that supports the needs of administrators, teachers, and students in a user friendly, intuitive and engaging manner. </w:t>
      </w:r>
    </w:p>
    <w:p w14:paraId="0EB43FBB" w14:textId="77777777" w:rsidR="00F353BC" w:rsidRDefault="00F353BC" w:rsidP="00730E3A">
      <w:pPr>
        <w:pStyle w:val="ListParagraph"/>
        <w:numPr>
          <w:ilvl w:val="0"/>
          <w:numId w:val="5"/>
        </w:numPr>
      </w:pPr>
      <w:r>
        <w:t>Provide a learning management system that provides access to parents in a meaningful way that is easy to use and manage.</w:t>
      </w:r>
    </w:p>
    <w:p w14:paraId="33FDA1CE" w14:textId="77777777" w:rsidR="007D21A3" w:rsidRDefault="008A4ADB" w:rsidP="00730E3A">
      <w:pPr>
        <w:pStyle w:val="ListParagraph"/>
        <w:numPr>
          <w:ilvl w:val="0"/>
          <w:numId w:val="5"/>
        </w:numPr>
      </w:pPr>
      <w:r>
        <w:t xml:space="preserve">Utilize a learning management system that provides comprehensive features for the deployment of online </w:t>
      </w:r>
      <w:r w:rsidR="001A1E93">
        <w:t xml:space="preserve">high school </w:t>
      </w:r>
      <w:r>
        <w:t xml:space="preserve">courses. </w:t>
      </w:r>
    </w:p>
    <w:p w14:paraId="24353082" w14:textId="77777777" w:rsidR="007D21A3" w:rsidRDefault="00910C47" w:rsidP="00730E3A">
      <w:pPr>
        <w:pStyle w:val="ListParagraph"/>
        <w:numPr>
          <w:ilvl w:val="0"/>
          <w:numId w:val="5"/>
        </w:numPr>
      </w:pPr>
      <w:r>
        <w:t>Provide an online environment that supports various professional development needs including fully online courses</w:t>
      </w:r>
      <w:r w:rsidR="00BA79B8">
        <w:t xml:space="preserve">, </w:t>
      </w:r>
      <w:r>
        <w:t>supplemental content, a variety of collaboration choices, and archiving of live sessions.</w:t>
      </w:r>
    </w:p>
    <w:p w14:paraId="2792A872" w14:textId="77777777" w:rsidR="00382623" w:rsidRDefault="00B42BE1" w:rsidP="00730E3A">
      <w:pPr>
        <w:pStyle w:val="ListParagraph"/>
        <w:numPr>
          <w:ilvl w:val="0"/>
          <w:numId w:val="5"/>
        </w:numPr>
      </w:pPr>
      <w:r>
        <w:t xml:space="preserve">Implement a learning management system that is technologically robust </w:t>
      </w:r>
      <w:r w:rsidR="00382623">
        <w:t xml:space="preserve">yet </w:t>
      </w:r>
      <w:r w:rsidR="00B1022D">
        <w:t xml:space="preserve">manageable </w:t>
      </w:r>
      <w:r w:rsidR="00382623">
        <w:t>at all levels.</w:t>
      </w:r>
      <w:r w:rsidR="001A1E93">
        <w:t xml:space="preserve"> The majority of the components of the LMS need to be </w:t>
      </w:r>
      <w:r w:rsidR="00C463CF">
        <w:t>ready for use, and not require extra projects</w:t>
      </w:r>
      <w:r w:rsidR="00AF7F79">
        <w:t xml:space="preserve"> and customizations</w:t>
      </w:r>
      <w:r w:rsidR="00C463CF">
        <w:t xml:space="preserve"> that entail extra costs. </w:t>
      </w:r>
    </w:p>
    <w:p w14:paraId="4054E040" w14:textId="77777777" w:rsidR="007D21A3" w:rsidRDefault="00382623" w:rsidP="00730E3A">
      <w:pPr>
        <w:pStyle w:val="ListParagraph"/>
        <w:numPr>
          <w:ilvl w:val="0"/>
          <w:numId w:val="5"/>
        </w:numPr>
      </w:pPr>
      <w:r>
        <w:t>Implement a learning management system that is</w:t>
      </w:r>
      <w:r w:rsidR="001A1E93">
        <w:t xml:space="preserve"> easily integrated with</w:t>
      </w:r>
      <w:r w:rsidR="00B1022D">
        <w:t xml:space="preserve"> Park Hil</w:t>
      </w:r>
      <w:r>
        <w:t>l School District’s</w:t>
      </w:r>
      <w:r w:rsidR="001A1E93">
        <w:t xml:space="preserve"> new</w:t>
      </w:r>
      <w:r>
        <w:t xml:space="preserve"> SIS, </w:t>
      </w:r>
      <w:r w:rsidR="001A1E93">
        <w:t>Infinite Campus</w:t>
      </w:r>
      <w:r w:rsidR="00B1022D">
        <w:t>.</w:t>
      </w:r>
      <w:r w:rsidR="00B44AF0">
        <w:t xml:space="preserve"> </w:t>
      </w:r>
    </w:p>
    <w:p w14:paraId="132BD1FE" w14:textId="77777777" w:rsidR="00DF4AB4" w:rsidRDefault="00DF4AB4" w:rsidP="00DF4AB4"/>
    <w:p w14:paraId="1323AF7A" w14:textId="77777777" w:rsidR="007A008D" w:rsidRDefault="00452A92" w:rsidP="007A008D">
      <w:pPr>
        <w:pStyle w:val="Heading2"/>
      </w:pPr>
      <w:bookmarkStart w:id="15" w:name="_Ref252549506"/>
      <w:bookmarkStart w:id="16" w:name="_Toc347137442"/>
      <w:r>
        <w:t xml:space="preserve">Number of </w:t>
      </w:r>
      <w:r w:rsidR="003221E9">
        <w:t>System Users</w:t>
      </w:r>
      <w:bookmarkEnd w:id="15"/>
      <w:bookmarkEnd w:id="16"/>
    </w:p>
    <w:p w14:paraId="5B0FA99E" w14:textId="77777777" w:rsidR="00B002A0" w:rsidRDefault="00921B49" w:rsidP="00921B49">
      <w:r>
        <w:t>The Park Hill School District would like to explore a variety of</w:t>
      </w:r>
      <w:r w:rsidR="00D86A5A">
        <w:t xml:space="preserve"> options as it relates to users. </w:t>
      </w:r>
      <w:r w:rsidR="006C1F0A">
        <w:t xml:space="preserve">The main </w:t>
      </w:r>
      <w:r w:rsidR="00B002A0">
        <w:t>option</w:t>
      </w:r>
      <w:r w:rsidR="00D86A5A">
        <w:t xml:space="preserve"> w</w:t>
      </w:r>
      <w:r w:rsidR="006C1F0A">
        <w:t>e would like to consider is for</w:t>
      </w:r>
      <w:r w:rsidR="00D86A5A">
        <w:t xml:space="preserve"> all</w:t>
      </w:r>
      <w:r w:rsidR="004A111D">
        <w:t xml:space="preserve"> 6-12 administrators, teachers, and </w:t>
      </w:r>
      <w:r w:rsidR="00D86A5A">
        <w:t xml:space="preserve">students. This would include approximately </w:t>
      </w:r>
      <w:r w:rsidR="00C463CF">
        <w:t>6,0</w:t>
      </w:r>
      <w:r w:rsidR="00FB37C7">
        <w:t>5</w:t>
      </w:r>
      <w:r w:rsidR="00D86A5A" w:rsidRPr="00F967C9">
        <w:t>0 students,</w:t>
      </w:r>
      <w:r w:rsidR="006C1F0A">
        <w:t xml:space="preserve"> and an approximate total of </w:t>
      </w:r>
      <w:r w:rsidR="004A111D">
        <w:t>500</w:t>
      </w:r>
      <w:r w:rsidR="006C1F0A">
        <w:t xml:space="preserve"> teachers and administrators.</w:t>
      </w:r>
      <w:r w:rsidR="004A111D">
        <w:t xml:space="preserve"> The intent, as mentioned above, would be to bring on elementary in the subsequent year if it was found to be</w:t>
      </w:r>
      <w:r w:rsidR="009E330E">
        <w:t xml:space="preserve"> appropriate after some small scale usage during year one.</w:t>
      </w:r>
      <w:r w:rsidR="00AF7F79">
        <w:t xml:space="preserve"> </w:t>
      </w:r>
      <w:r w:rsidR="009E330E">
        <w:t xml:space="preserve"> </w:t>
      </w:r>
    </w:p>
    <w:p w14:paraId="02EB0B7D" w14:textId="77777777" w:rsidR="006C1F0A" w:rsidRDefault="006C1F0A" w:rsidP="00921B49"/>
    <w:p w14:paraId="0E245BE8" w14:textId="77777777" w:rsidR="00921B49" w:rsidRDefault="006C1F0A" w:rsidP="00921B49">
      <w:r>
        <w:t>As there will be varying levels of usage at different grade levels, we are open to exploring options that might address the varying stu</w:t>
      </w:r>
      <w:r w:rsidR="00FB37C7">
        <w:t>dent levels.</w:t>
      </w:r>
      <w:r w:rsidR="0059062F">
        <w:t xml:space="preserve"> Including an option that covers the entire school district would be beneficial, as well</w:t>
      </w:r>
      <w:r w:rsidR="00FF0389">
        <w:t xml:space="preserve"> as</w:t>
      </w:r>
      <w:r w:rsidR="0059062F">
        <w:t xml:space="preserve"> any other op</w:t>
      </w:r>
      <w:r w:rsidR="00FF0389">
        <w:t>tion that might</w:t>
      </w:r>
      <w:r w:rsidR="003A22D4">
        <w:t xml:space="preserve"> meet</w:t>
      </w:r>
      <w:r w:rsidR="00FF0389">
        <w:t xml:space="preserve"> our needs.</w:t>
      </w:r>
      <w:r w:rsidR="00FB37C7">
        <w:t xml:space="preserve"> </w:t>
      </w:r>
      <w:r w:rsidR="00D86A5A">
        <w:t xml:space="preserve">We currently have </w:t>
      </w:r>
      <w:r w:rsidR="00B42BE1">
        <w:t xml:space="preserve">approximately </w:t>
      </w:r>
      <w:r w:rsidR="00FB37C7">
        <w:t>3,450 high school students, 2,60</w:t>
      </w:r>
      <w:r w:rsidR="00B42BE1" w:rsidRPr="00F967C9">
        <w:t xml:space="preserve">0 middle school students, and </w:t>
      </w:r>
      <w:r w:rsidR="00FB37C7">
        <w:t>5,05</w:t>
      </w:r>
      <w:r w:rsidR="00C463CF">
        <w:t>0</w:t>
      </w:r>
      <w:r w:rsidR="00B42BE1" w:rsidRPr="00F967C9">
        <w:t xml:space="preserve"> elementary students.</w:t>
      </w:r>
    </w:p>
    <w:p w14:paraId="23E68E2E" w14:textId="77777777" w:rsidR="00EB2357" w:rsidRPr="00921B49" w:rsidRDefault="00EB2357" w:rsidP="00921B49"/>
    <w:p w14:paraId="5EE93C59" w14:textId="77777777" w:rsidR="007A008D" w:rsidRPr="00452A92" w:rsidRDefault="007B3AEF" w:rsidP="00452A92">
      <w:r>
        <w:t>W</w:t>
      </w:r>
      <w:r w:rsidR="007A008D">
        <w:t xml:space="preserve">e reserve the right to change the number of users prior to awarding the project. </w:t>
      </w:r>
    </w:p>
    <w:p w14:paraId="34BD00AB" w14:textId="77777777" w:rsidR="00C37C3F" w:rsidRPr="000624C8" w:rsidRDefault="0045239C" w:rsidP="006B69C0">
      <w:pPr>
        <w:pStyle w:val="Heading1"/>
      </w:pPr>
      <w:bookmarkStart w:id="17" w:name="_Toc252459961"/>
      <w:r>
        <w:br w:type="page"/>
      </w:r>
      <w:bookmarkStart w:id="18" w:name="_Toc347137443"/>
      <w:r w:rsidR="002E58C0" w:rsidRPr="000624C8">
        <w:t>Response Guidelines</w:t>
      </w:r>
      <w:bookmarkEnd w:id="17"/>
      <w:bookmarkEnd w:id="18"/>
    </w:p>
    <w:p w14:paraId="51CF6DE5" w14:textId="77777777" w:rsidR="00D67F1C" w:rsidRPr="000624C8" w:rsidRDefault="007E089D" w:rsidP="006B69C0">
      <w:pPr>
        <w:pStyle w:val="Heading2"/>
      </w:pPr>
      <w:bookmarkStart w:id="19" w:name="_Ref252442736"/>
      <w:bookmarkStart w:id="20" w:name="_Toc347137444"/>
      <w:r>
        <w:t xml:space="preserve">Process, </w:t>
      </w:r>
      <w:r w:rsidR="003221E9">
        <w:t>Schedule and Due Dates</w:t>
      </w:r>
      <w:bookmarkEnd w:id="19"/>
      <w:bookmarkEnd w:id="20"/>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3227"/>
        <w:gridCol w:w="1843"/>
        <w:gridCol w:w="1842"/>
        <w:gridCol w:w="2160"/>
      </w:tblGrid>
      <w:tr w:rsidR="00CE4CED" w:rsidRPr="000624C8" w14:paraId="4AE471D0" w14:textId="77777777" w:rsidTr="000153BB">
        <w:tc>
          <w:tcPr>
            <w:tcW w:w="3227" w:type="dxa"/>
            <w:shd w:val="clear" w:color="auto" w:fill="F2F2F2"/>
            <w:vAlign w:val="center"/>
          </w:tcPr>
          <w:p w14:paraId="1DB7D8DD" w14:textId="77777777" w:rsidR="00CE4CED" w:rsidRPr="000624C8" w:rsidRDefault="00CE4CED" w:rsidP="000624C8">
            <w:r w:rsidRPr="000624C8">
              <w:t>Item</w:t>
            </w:r>
          </w:p>
        </w:tc>
        <w:tc>
          <w:tcPr>
            <w:tcW w:w="1843" w:type="dxa"/>
            <w:shd w:val="clear" w:color="auto" w:fill="F2F2F2"/>
            <w:vAlign w:val="center"/>
          </w:tcPr>
          <w:p w14:paraId="310754A0" w14:textId="77777777" w:rsidR="00CE4CED" w:rsidRPr="000624C8" w:rsidRDefault="00CE4CED" w:rsidP="000624C8">
            <w:r w:rsidRPr="000624C8">
              <w:t>Due date</w:t>
            </w:r>
          </w:p>
        </w:tc>
        <w:tc>
          <w:tcPr>
            <w:tcW w:w="1842" w:type="dxa"/>
            <w:shd w:val="clear" w:color="auto" w:fill="F2F2F2"/>
            <w:vAlign w:val="center"/>
          </w:tcPr>
          <w:p w14:paraId="01465CC3" w14:textId="77777777" w:rsidR="00CE4CED" w:rsidRPr="000624C8" w:rsidRDefault="00CE4CED" w:rsidP="000624C8">
            <w:r w:rsidRPr="000624C8">
              <w:t>Delivery method</w:t>
            </w:r>
          </w:p>
        </w:tc>
        <w:tc>
          <w:tcPr>
            <w:tcW w:w="2160" w:type="dxa"/>
            <w:shd w:val="clear" w:color="auto" w:fill="F2F2F2"/>
          </w:tcPr>
          <w:p w14:paraId="03616821" w14:textId="77777777" w:rsidR="00CE4CED" w:rsidRPr="000624C8" w:rsidRDefault="00CE4CED" w:rsidP="000624C8">
            <w:r w:rsidRPr="000624C8">
              <w:t>Responsible party</w:t>
            </w:r>
          </w:p>
        </w:tc>
      </w:tr>
      <w:tr w:rsidR="00CE4CED" w:rsidRPr="000624C8" w14:paraId="4A54C77D" w14:textId="77777777" w:rsidTr="000153BB">
        <w:tc>
          <w:tcPr>
            <w:tcW w:w="3227" w:type="dxa"/>
            <w:vAlign w:val="center"/>
          </w:tcPr>
          <w:p w14:paraId="38EF03E6" w14:textId="77777777" w:rsidR="00CE4CED" w:rsidRPr="000624C8" w:rsidRDefault="00A33093" w:rsidP="000624C8">
            <w:r w:rsidRPr="000624C8">
              <w:t>RFP Issued</w:t>
            </w:r>
          </w:p>
        </w:tc>
        <w:tc>
          <w:tcPr>
            <w:tcW w:w="1843" w:type="dxa"/>
            <w:vAlign w:val="center"/>
          </w:tcPr>
          <w:p w14:paraId="44756625" w14:textId="77777777" w:rsidR="00CE4CED" w:rsidRPr="000624C8" w:rsidRDefault="00FF0389" w:rsidP="00B42BE1">
            <w:r>
              <w:t>2-26-</w:t>
            </w:r>
            <w:r w:rsidR="00B42BE1">
              <w:t>201</w:t>
            </w:r>
            <w:r w:rsidR="002328BC">
              <w:t>6</w:t>
            </w:r>
          </w:p>
        </w:tc>
        <w:tc>
          <w:tcPr>
            <w:tcW w:w="1842" w:type="dxa"/>
            <w:vAlign w:val="center"/>
          </w:tcPr>
          <w:p w14:paraId="66DC803E" w14:textId="77777777" w:rsidR="00CE4CED" w:rsidRPr="000624C8" w:rsidRDefault="00B42BE1" w:rsidP="000624C8">
            <w:r>
              <w:t>Web Posting</w:t>
            </w:r>
          </w:p>
        </w:tc>
        <w:tc>
          <w:tcPr>
            <w:tcW w:w="2160" w:type="dxa"/>
          </w:tcPr>
          <w:p w14:paraId="3430AC75" w14:textId="77777777" w:rsidR="00CE4CED" w:rsidRPr="000624C8" w:rsidRDefault="00D86A5A" w:rsidP="000624C8">
            <w:r>
              <w:t>Park Hill School District</w:t>
            </w:r>
          </w:p>
        </w:tc>
      </w:tr>
      <w:tr w:rsidR="00CE4CED" w:rsidRPr="000624C8" w14:paraId="3730B603" w14:textId="77777777" w:rsidTr="000153BB">
        <w:tc>
          <w:tcPr>
            <w:tcW w:w="3227" w:type="dxa"/>
            <w:vAlign w:val="center"/>
          </w:tcPr>
          <w:p w14:paraId="3175EF16" w14:textId="77777777" w:rsidR="00CE4CED" w:rsidRPr="000624C8" w:rsidRDefault="00A33093" w:rsidP="000624C8">
            <w:r w:rsidRPr="000624C8">
              <w:t>Proposal Due</w:t>
            </w:r>
          </w:p>
        </w:tc>
        <w:tc>
          <w:tcPr>
            <w:tcW w:w="1843" w:type="dxa"/>
            <w:vAlign w:val="center"/>
          </w:tcPr>
          <w:p w14:paraId="1461EF51" w14:textId="77777777" w:rsidR="00CE4CED" w:rsidRPr="003E6CDF" w:rsidRDefault="002328BC" w:rsidP="00DE3834">
            <w:r>
              <w:t>3</w:t>
            </w:r>
            <w:r w:rsidR="00B42BE1" w:rsidRPr="003E6CDF">
              <w:t>-</w:t>
            </w:r>
            <w:r w:rsidR="00FF0389">
              <w:t>11</w:t>
            </w:r>
            <w:r w:rsidR="00B42BE1" w:rsidRPr="003E6CDF">
              <w:t>-201</w:t>
            </w:r>
            <w:r>
              <w:t>6</w:t>
            </w:r>
          </w:p>
        </w:tc>
        <w:tc>
          <w:tcPr>
            <w:tcW w:w="1842" w:type="dxa"/>
            <w:vAlign w:val="center"/>
          </w:tcPr>
          <w:p w14:paraId="0C26C57B" w14:textId="77777777" w:rsidR="00CE4CED" w:rsidRPr="003E6CDF" w:rsidRDefault="002328BC" w:rsidP="002328BC">
            <w:r>
              <w:t>Email</w:t>
            </w:r>
            <w:r w:rsidR="00432A90">
              <w:t xml:space="preserve"> on or before due date, and hard copy post marked by due date</w:t>
            </w:r>
          </w:p>
        </w:tc>
        <w:tc>
          <w:tcPr>
            <w:tcW w:w="2160" w:type="dxa"/>
          </w:tcPr>
          <w:p w14:paraId="4672A4FF" w14:textId="77777777" w:rsidR="00CE4CED" w:rsidRPr="003E6CDF" w:rsidRDefault="003949A2" w:rsidP="00DE3834">
            <w:r w:rsidRPr="003E6CDF">
              <w:t xml:space="preserve">Participating </w:t>
            </w:r>
            <w:r w:rsidR="00DE3834" w:rsidRPr="003E6CDF">
              <w:t>Provider</w:t>
            </w:r>
          </w:p>
        </w:tc>
      </w:tr>
      <w:tr w:rsidR="00CE4CED" w:rsidRPr="000624C8" w14:paraId="2098B9CD" w14:textId="77777777" w:rsidTr="000153BB">
        <w:tc>
          <w:tcPr>
            <w:tcW w:w="3227" w:type="dxa"/>
            <w:vAlign w:val="center"/>
          </w:tcPr>
          <w:p w14:paraId="62C34FBA" w14:textId="77777777" w:rsidR="00CE4CED" w:rsidRPr="000624C8" w:rsidRDefault="00C04CFB" w:rsidP="00AF7F79">
            <w:r>
              <w:t>Target for</w:t>
            </w:r>
            <w:r w:rsidR="005F4DBD">
              <w:t xml:space="preserve"> </w:t>
            </w:r>
            <w:r w:rsidR="003949A2" w:rsidRPr="000624C8">
              <w:t>Notification of select</w:t>
            </w:r>
            <w:r w:rsidR="00AF7F79">
              <w:t>ed LMS Product</w:t>
            </w:r>
          </w:p>
        </w:tc>
        <w:tc>
          <w:tcPr>
            <w:tcW w:w="1843" w:type="dxa"/>
            <w:vAlign w:val="center"/>
          </w:tcPr>
          <w:p w14:paraId="79D68D13" w14:textId="77777777" w:rsidR="00CE4CED" w:rsidRPr="000624C8" w:rsidRDefault="00D91074" w:rsidP="000624C8">
            <w:r>
              <w:t>3-21</w:t>
            </w:r>
            <w:r w:rsidR="005F4DBD">
              <w:t>-201</w:t>
            </w:r>
            <w:r w:rsidR="00FF0389">
              <w:t>6</w:t>
            </w:r>
          </w:p>
        </w:tc>
        <w:tc>
          <w:tcPr>
            <w:tcW w:w="1842" w:type="dxa"/>
            <w:vAlign w:val="center"/>
          </w:tcPr>
          <w:p w14:paraId="36EF116E" w14:textId="77777777" w:rsidR="00CE4CED" w:rsidRPr="000624C8" w:rsidRDefault="003949A2" w:rsidP="000624C8">
            <w:r w:rsidRPr="000624C8">
              <w:t>Email</w:t>
            </w:r>
            <w:r w:rsidR="0045311E" w:rsidRPr="000624C8">
              <w:t>/Phone</w:t>
            </w:r>
          </w:p>
        </w:tc>
        <w:tc>
          <w:tcPr>
            <w:tcW w:w="2160" w:type="dxa"/>
          </w:tcPr>
          <w:p w14:paraId="0C7C88CC" w14:textId="77777777" w:rsidR="00CE4CED" w:rsidRPr="000624C8" w:rsidRDefault="00B42BE1" w:rsidP="000624C8">
            <w:r>
              <w:t>Park Hill School District</w:t>
            </w:r>
          </w:p>
        </w:tc>
      </w:tr>
    </w:tbl>
    <w:p w14:paraId="1E1CB016" w14:textId="77777777" w:rsidR="00B02797" w:rsidRPr="000624C8" w:rsidRDefault="00B02797" w:rsidP="000624C8"/>
    <w:p w14:paraId="4D9C01D3" w14:textId="77777777" w:rsidR="00B171BB" w:rsidRPr="000624C8" w:rsidRDefault="00077D86" w:rsidP="005F4DBD">
      <w:pPr>
        <w:pStyle w:val="Heading2"/>
      </w:pPr>
      <w:bookmarkStart w:id="21" w:name="_Ref252791588"/>
      <w:bookmarkStart w:id="22" w:name="_Toc347137445"/>
      <w:r w:rsidRPr="000624C8">
        <w:t>RFP Contact</w:t>
      </w:r>
      <w:bookmarkEnd w:id="21"/>
      <w:r w:rsidR="003221E9">
        <w:t>s</w:t>
      </w:r>
      <w:bookmarkEnd w:id="22"/>
    </w:p>
    <w:p w14:paraId="74FEE094" w14:textId="77777777" w:rsidR="004E7834" w:rsidRPr="000624C8" w:rsidRDefault="004E7834" w:rsidP="000624C8">
      <w:r w:rsidRPr="000624C8">
        <w:t>If you have any questions relating to this RFP, please con</w:t>
      </w:r>
      <w:r w:rsidR="00B1022D">
        <w:t>tact S</w:t>
      </w:r>
      <w:r w:rsidR="00C04CFB">
        <w:t>usan Rizzo, the</w:t>
      </w:r>
      <w:r w:rsidRPr="000624C8">
        <w:t xml:space="preserve"> contact details are below:</w:t>
      </w:r>
    </w:p>
    <w:p w14:paraId="70FA814D" w14:textId="77777777" w:rsidR="004E7834" w:rsidRPr="000624C8" w:rsidRDefault="004E7834" w:rsidP="000624C8"/>
    <w:tbl>
      <w:tblPr>
        <w:tblW w:w="9039" w:type="dxa"/>
        <w:tblLayout w:type="fixed"/>
        <w:tblCellMar>
          <w:top w:w="57" w:type="dxa"/>
          <w:bottom w:w="57" w:type="dxa"/>
        </w:tblCellMar>
        <w:tblLook w:val="04A0" w:firstRow="1" w:lastRow="0" w:firstColumn="1" w:lastColumn="0" w:noHBand="0" w:noVBand="1"/>
      </w:tblPr>
      <w:tblGrid>
        <w:gridCol w:w="2093"/>
        <w:gridCol w:w="6946"/>
      </w:tblGrid>
      <w:tr w:rsidR="004E7834" w:rsidRPr="000624C8" w14:paraId="3BB1DB41" w14:textId="77777777" w:rsidTr="000153BB">
        <w:tc>
          <w:tcPr>
            <w:tcW w:w="2093" w:type="dxa"/>
          </w:tcPr>
          <w:p w14:paraId="553F6AC5" w14:textId="77777777" w:rsidR="004E7834" w:rsidRPr="000624C8" w:rsidRDefault="004E7834" w:rsidP="000624C8">
            <w:r w:rsidRPr="000624C8">
              <w:t>Name:</w:t>
            </w:r>
          </w:p>
        </w:tc>
        <w:tc>
          <w:tcPr>
            <w:tcW w:w="6946" w:type="dxa"/>
          </w:tcPr>
          <w:p w14:paraId="7CEFF4E2" w14:textId="77777777" w:rsidR="005F4DBD" w:rsidRDefault="005F4DBD" w:rsidP="000624C8">
            <w:r>
              <w:t xml:space="preserve">Susan Rizzo, </w:t>
            </w:r>
            <w:r w:rsidR="00FF0389">
              <w:t xml:space="preserve">Director </w:t>
            </w:r>
            <w:r>
              <w:t xml:space="preserve"> of Instructional Technology</w:t>
            </w:r>
          </w:p>
          <w:p w14:paraId="1C9282D5" w14:textId="77777777" w:rsidR="004E7834" w:rsidRPr="000624C8" w:rsidRDefault="004E7834" w:rsidP="000624C8"/>
        </w:tc>
      </w:tr>
      <w:tr w:rsidR="004E7834" w:rsidRPr="000624C8" w14:paraId="5C1C965D" w14:textId="77777777" w:rsidTr="000153BB">
        <w:tc>
          <w:tcPr>
            <w:tcW w:w="2093" w:type="dxa"/>
          </w:tcPr>
          <w:p w14:paraId="31351718" w14:textId="77777777" w:rsidR="004E7834" w:rsidRPr="000624C8" w:rsidRDefault="004E7834" w:rsidP="000624C8">
            <w:r w:rsidRPr="000624C8">
              <w:t>Company Name:</w:t>
            </w:r>
          </w:p>
        </w:tc>
        <w:tc>
          <w:tcPr>
            <w:tcW w:w="6946" w:type="dxa"/>
          </w:tcPr>
          <w:p w14:paraId="5CC3BC53" w14:textId="77777777" w:rsidR="004E7834" w:rsidRPr="000624C8" w:rsidRDefault="005F4DBD" w:rsidP="000624C8">
            <w:r>
              <w:t>Park Hill School District</w:t>
            </w:r>
          </w:p>
        </w:tc>
      </w:tr>
      <w:tr w:rsidR="004E7834" w:rsidRPr="000624C8" w14:paraId="03E829EA" w14:textId="77777777" w:rsidTr="000153BB">
        <w:tc>
          <w:tcPr>
            <w:tcW w:w="2093" w:type="dxa"/>
          </w:tcPr>
          <w:p w14:paraId="4FC1624C" w14:textId="77777777" w:rsidR="004E7834" w:rsidRPr="000624C8" w:rsidRDefault="004E7834" w:rsidP="000624C8">
            <w:r w:rsidRPr="000624C8">
              <w:t>Contact Number:</w:t>
            </w:r>
          </w:p>
        </w:tc>
        <w:tc>
          <w:tcPr>
            <w:tcW w:w="6946" w:type="dxa"/>
          </w:tcPr>
          <w:p w14:paraId="48E4E8C2" w14:textId="77777777" w:rsidR="004E7834" w:rsidRDefault="005F4DBD" w:rsidP="005F4DBD">
            <w:r>
              <w:t>Susan Rizzo-(816) 359-6815</w:t>
            </w:r>
          </w:p>
          <w:p w14:paraId="10C22A94" w14:textId="77777777" w:rsidR="005F4DBD" w:rsidRPr="000624C8" w:rsidRDefault="005F4DBD" w:rsidP="005F4DBD"/>
        </w:tc>
      </w:tr>
      <w:tr w:rsidR="004E7834" w:rsidRPr="000624C8" w14:paraId="5EE03E01" w14:textId="77777777" w:rsidTr="000153BB">
        <w:tc>
          <w:tcPr>
            <w:tcW w:w="2093" w:type="dxa"/>
          </w:tcPr>
          <w:p w14:paraId="7C9CA7AF" w14:textId="77777777" w:rsidR="004E7834" w:rsidRPr="000624C8" w:rsidRDefault="004E7834" w:rsidP="00285419">
            <w:pPr>
              <w:spacing w:line="240" w:lineRule="auto"/>
              <w:contextualSpacing/>
            </w:pPr>
            <w:r w:rsidRPr="000624C8">
              <w:t>Fax Number:</w:t>
            </w:r>
          </w:p>
        </w:tc>
        <w:tc>
          <w:tcPr>
            <w:tcW w:w="6946" w:type="dxa"/>
          </w:tcPr>
          <w:p w14:paraId="20D9CED3" w14:textId="77777777" w:rsidR="004E7834" w:rsidRPr="000624C8" w:rsidRDefault="0009387B" w:rsidP="00285419">
            <w:pPr>
              <w:spacing w:line="240" w:lineRule="auto"/>
              <w:contextualSpacing/>
            </w:pPr>
            <w:r>
              <w:t>(816) 359-4039</w:t>
            </w:r>
          </w:p>
        </w:tc>
      </w:tr>
      <w:tr w:rsidR="004E7834" w:rsidRPr="000624C8" w14:paraId="01900064" w14:textId="77777777" w:rsidTr="000153BB">
        <w:tc>
          <w:tcPr>
            <w:tcW w:w="2093" w:type="dxa"/>
          </w:tcPr>
          <w:p w14:paraId="5BB7A5E5" w14:textId="77777777" w:rsidR="004E7834" w:rsidRPr="000624C8" w:rsidRDefault="004E7834" w:rsidP="00285419">
            <w:pPr>
              <w:spacing w:line="240" w:lineRule="auto"/>
              <w:contextualSpacing/>
            </w:pPr>
            <w:r w:rsidRPr="000624C8">
              <w:t>Email address:</w:t>
            </w:r>
          </w:p>
        </w:tc>
        <w:tc>
          <w:tcPr>
            <w:tcW w:w="6946" w:type="dxa"/>
          </w:tcPr>
          <w:p w14:paraId="2F6433DC" w14:textId="77777777" w:rsidR="004E7834" w:rsidRDefault="008460CF" w:rsidP="00285419">
            <w:pPr>
              <w:spacing w:line="240" w:lineRule="auto"/>
              <w:contextualSpacing/>
            </w:pPr>
            <w:hyperlink r:id="rId14" w:history="1">
              <w:r w:rsidR="005F4DBD" w:rsidRPr="00A00D6C">
                <w:rPr>
                  <w:rStyle w:val="Hyperlink"/>
                </w:rPr>
                <w:t>rizzos@parkhill.k12.mo.us</w:t>
              </w:r>
            </w:hyperlink>
          </w:p>
          <w:p w14:paraId="32264774" w14:textId="77777777" w:rsidR="005F4DBD" w:rsidRPr="000624C8" w:rsidRDefault="005F4DBD" w:rsidP="00FF0389">
            <w:pPr>
              <w:spacing w:line="240" w:lineRule="auto"/>
              <w:contextualSpacing/>
            </w:pPr>
          </w:p>
        </w:tc>
      </w:tr>
    </w:tbl>
    <w:p w14:paraId="0C6BA83D" w14:textId="77777777" w:rsidR="00AF4855" w:rsidRPr="000624C8" w:rsidRDefault="00AF4855" w:rsidP="00285419">
      <w:pPr>
        <w:pStyle w:val="Heading2"/>
        <w:spacing w:line="240" w:lineRule="auto"/>
        <w:contextualSpacing/>
      </w:pPr>
      <w:bookmarkStart w:id="23" w:name="_Toc347137446"/>
      <w:r w:rsidRPr="000624C8">
        <w:t>Confidentiality</w:t>
      </w:r>
      <w:bookmarkEnd w:id="23"/>
    </w:p>
    <w:p w14:paraId="1921F093" w14:textId="77777777" w:rsidR="00AF4855" w:rsidRPr="000624C8" w:rsidRDefault="00021CC6" w:rsidP="000624C8">
      <w:r w:rsidRPr="000624C8">
        <w:t xml:space="preserve">This RFP, in its entirety is confidential. By accepting this RFP the </w:t>
      </w:r>
      <w:r w:rsidR="007944D6">
        <w:t>Provider</w:t>
      </w:r>
      <w:r w:rsidRPr="000624C8">
        <w:t xml:space="preserve"> accepts all the terms </w:t>
      </w:r>
      <w:r w:rsidR="008037E4" w:rsidRPr="000624C8">
        <w:t xml:space="preserve">in this section. </w:t>
      </w:r>
      <w:r w:rsidRPr="000624C8">
        <w:t xml:space="preserve">Any information supplied by </w:t>
      </w:r>
      <w:r w:rsidR="007944D6">
        <w:t>Park Hill School District</w:t>
      </w:r>
      <w:r w:rsidRPr="000624C8">
        <w:t xml:space="preserve"> to </w:t>
      </w:r>
      <w:r w:rsidR="00FF0389">
        <w:t xml:space="preserve">the </w:t>
      </w:r>
      <w:r w:rsidR="007944D6">
        <w:t>Provider</w:t>
      </w:r>
      <w:r w:rsidRPr="000624C8">
        <w:t xml:space="preserve"> will not be released to any third party without written permission by</w:t>
      </w:r>
      <w:r w:rsidR="008037E4" w:rsidRPr="000624C8">
        <w:t xml:space="preserve"> an</w:t>
      </w:r>
      <w:r w:rsidR="00285419">
        <w:t xml:space="preserve"> authoriz</w:t>
      </w:r>
      <w:r w:rsidRPr="000624C8">
        <w:t xml:space="preserve">ed member of </w:t>
      </w:r>
      <w:r w:rsidR="007944D6">
        <w:t>Park Hill School District.</w:t>
      </w:r>
    </w:p>
    <w:p w14:paraId="4616F029" w14:textId="77777777" w:rsidR="008037E4" w:rsidRPr="000624C8" w:rsidRDefault="008037E4" w:rsidP="000624C8"/>
    <w:p w14:paraId="7908324A" w14:textId="77777777" w:rsidR="008037E4" w:rsidRPr="000624C8" w:rsidRDefault="007944D6" w:rsidP="000624C8">
      <w:r>
        <w:t>Park Hill School District</w:t>
      </w:r>
      <w:r w:rsidR="00A826C0" w:rsidRPr="000624C8">
        <w:t xml:space="preserve"> is under no obligation to return any information presented as part of the </w:t>
      </w:r>
      <w:r>
        <w:t>Provider</w:t>
      </w:r>
      <w:r w:rsidR="00C84A00">
        <w:t>’</w:t>
      </w:r>
      <w:r>
        <w:t>s</w:t>
      </w:r>
      <w:r w:rsidR="00A826C0" w:rsidRPr="000624C8">
        <w:t xml:space="preserve"> response to this RFP.</w:t>
      </w:r>
    </w:p>
    <w:p w14:paraId="4A7E3DDD" w14:textId="77777777" w:rsidR="00AF4855" w:rsidRPr="000624C8" w:rsidRDefault="00AF4855" w:rsidP="006B69C0">
      <w:pPr>
        <w:pStyle w:val="Heading2"/>
      </w:pPr>
      <w:bookmarkStart w:id="24" w:name="_Toc347137447"/>
      <w:r w:rsidRPr="000624C8">
        <w:t xml:space="preserve">Evaluation </w:t>
      </w:r>
      <w:r w:rsidR="003221E9">
        <w:t>C</w:t>
      </w:r>
      <w:r w:rsidRPr="000624C8">
        <w:t>riteria</w:t>
      </w:r>
      <w:bookmarkEnd w:id="24"/>
    </w:p>
    <w:p w14:paraId="68182039" w14:textId="77777777" w:rsidR="0045239C" w:rsidRDefault="007944D6" w:rsidP="0045239C">
      <w:pPr>
        <w:autoSpaceDE w:val="0"/>
        <w:autoSpaceDN w:val="0"/>
        <w:adjustRightInd w:val="0"/>
        <w:rPr>
          <w:rFonts w:cs="Arial"/>
          <w:szCs w:val="20"/>
        </w:rPr>
      </w:pPr>
      <w:r>
        <w:t>Park Hill School District</w:t>
      </w:r>
      <w:r w:rsidR="00DF4AB4">
        <w:t xml:space="preserve"> will review </w:t>
      </w:r>
      <w:r w:rsidR="00285419">
        <w:t>all responses submitted by the due date</w:t>
      </w:r>
      <w:r w:rsidR="00DF4AB4">
        <w:t xml:space="preserve"> as defined in section </w:t>
      </w:r>
      <w:r w:rsidR="006330AD" w:rsidRPr="00E65EDC">
        <w:fldChar w:fldCharType="begin"/>
      </w:r>
      <w:r w:rsidR="00DF4AB4" w:rsidRPr="00E65EDC">
        <w:instrText xml:space="preserve"> REF _Ref252442736 \r \h </w:instrText>
      </w:r>
      <w:r w:rsidR="00E66420" w:rsidRPr="00E65EDC">
        <w:instrText xml:space="preserve"> \* MERGEFORMAT </w:instrText>
      </w:r>
      <w:r w:rsidR="006330AD" w:rsidRPr="00E65EDC">
        <w:fldChar w:fldCharType="separate"/>
      </w:r>
      <w:r w:rsidR="001668C1" w:rsidRPr="00E65EDC">
        <w:t>3.1</w:t>
      </w:r>
      <w:r w:rsidR="006330AD" w:rsidRPr="00E65EDC">
        <w:fldChar w:fldCharType="end"/>
      </w:r>
      <w:r w:rsidR="00E65EDC">
        <w:t>.</w:t>
      </w:r>
    </w:p>
    <w:p w14:paraId="00991BDA" w14:textId="77777777" w:rsidR="00E66420" w:rsidRDefault="00E66420" w:rsidP="00E66420"/>
    <w:p w14:paraId="0CCE3850" w14:textId="77777777" w:rsidR="00DF4AB4" w:rsidRDefault="00DF4AB4" w:rsidP="00DF4AB4">
      <w:r>
        <w:t>The evaluation will include, but is not limited to, the following:</w:t>
      </w:r>
    </w:p>
    <w:p w14:paraId="5E531ECB" w14:textId="77777777" w:rsidR="00DF4AB4" w:rsidRDefault="00DF4AB4" w:rsidP="00DF4AB4"/>
    <w:p w14:paraId="35D12CE6" w14:textId="77777777" w:rsidR="00D452DC" w:rsidRDefault="00285419" w:rsidP="00730E3A">
      <w:pPr>
        <w:pStyle w:val="ListParagraph"/>
        <w:numPr>
          <w:ilvl w:val="0"/>
          <w:numId w:val="6"/>
        </w:numPr>
      </w:pPr>
      <w:r>
        <w:t xml:space="preserve">Provider ‘s </w:t>
      </w:r>
      <w:r w:rsidR="00C84A00">
        <w:t>q</w:t>
      </w:r>
      <w:r w:rsidR="00DF4AB4" w:rsidRPr="00D452DC">
        <w:t>ualification</w:t>
      </w:r>
      <w:r>
        <w:t>s</w:t>
      </w:r>
    </w:p>
    <w:p w14:paraId="34B438F0" w14:textId="77777777" w:rsidR="00D452DC" w:rsidRPr="003A22D4" w:rsidRDefault="00285419" w:rsidP="00730E3A">
      <w:pPr>
        <w:pStyle w:val="ListParagraph"/>
        <w:numPr>
          <w:ilvl w:val="0"/>
          <w:numId w:val="6"/>
        </w:numPr>
      </w:pPr>
      <w:r w:rsidRPr="003A22D4">
        <w:t xml:space="preserve">Provider’s </w:t>
      </w:r>
      <w:r w:rsidR="00D452DC" w:rsidRPr="003A22D4">
        <w:t>ability to demonstrate that</w:t>
      </w:r>
      <w:r w:rsidR="00E65EDC" w:rsidRPr="003A22D4">
        <w:t xml:space="preserve"> the</w:t>
      </w:r>
      <w:r w:rsidR="003A22D4" w:rsidRPr="003A22D4">
        <w:t xml:space="preserve"> core </w:t>
      </w:r>
      <w:r w:rsidR="00E65EDC" w:rsidRPr="003A22D4">
        <w:t>aspects</w:t>
      </w:r>
      <w:r w:rsidR="00D452DC" w:rsidRPr="003A22D4">
        <w:t xml:space="preserve"> of the RFP requirements can be met or exceeded</w:t>
      </w:r>
      <w:r w:rsidR="00E65EDC" w:rsidRPr="003A22D4">
        <w:t>.</w:t>
      </w:r>
    </w:p>
    <w:p w14:paraId="00F930AC" w14:textId="77777777" w:rsidR="00E65EDC" w:rsidRDefault="00E65EDC" w:rsidP="00730E3A">
      <w:pPr>
        <w:pStyle w:val="ListParagraph"/>
        <w:numPr>
          <w:ilvl w:val="0"/>
          <w:numId w:val="6"/>
        </w:numPr>
      </w:pPr>
      <w:r>
        <w:t>Pricing</w:t>
      </w:r>
    </w:p>
    <w:p w14:paraId="72CCF605" w14:textId="77777777" w:rsidR="00D452DC" w:rsidRPr="00D452DC" w:rsidRDefault="00D452DC" w:rsidP="00730E3A">
      <w:pPr>
        <w:pStyle w:val="ListParagraph"/>
        <w:numPr>
          <w:ilvl w:val="0"/>
          <w:numId w:val="6"/>
        </w:numPr>
      </w:pPr>
      <w:r>
        <w:t xml:space="preserve">Completeness and quality of </w:t>
      </w:r>
      <w:r w:rsidR="00285419">
        <w:t>Provid</w:t>
      </w:r>
      <w:r w:rsidR="00FB2D52">
        <w:t>er</w:t>
      </w:r>
      <w:r>
        <w:t>’s RFP response</w:t>
      </w:r>
      <w:r w:rsidRPr="00D452DC">
        <w:t xml:space="preserve"> </w:t>
      </w:r>
    </w:p>
    <w:p w14:paraId="3C071F38" w14:textId="77777777" w:rsidR="00D452DC" w:rsidRDefault="00285419" w:rsidP="00730E3A">
      <w:pPr>
        <w:pStyle w:val="ListParagraph"/>
        <w:numPr>
          <w:ilvl w:val="0"/>
          <w:numId w:val="6"/>
        </w:numPr>
      </w:pPr>
      <w:r>
        <w:t xml:space="preserve">Provider’s </w:t>
      </w:r>
      <w:r w:rsidR="00D452DC">
        <w:t>services – implementation, consultancy, training and technical support</w:t>
      </w:r>
    </w:p>
    <w:p w14:paraId="78458108" w14:textId="77777777" w:rsidR="00D452DC" w:rsidRDefault="00D452DC" w:rsidP="00730E3A">
      <w:pPr>
        <w:pStyle w:val="ListParagraph"/>
        <w:numPr>
          <w:ilvl w:val="0"/>
          <w:numId w:val="6"/>
        </w:numPr>
      </w:pPr>
      <w:r>
        <w:t>System flexibility</w:t>
      </w:r>
      <w:r w:rsidR="00A7748E">
        <w:t xml:space="preserve"> and quality</w:t>
      </w:r>
    </w:p>
    <w:p w14:paraId="1D73FA02" w14:textId="77777777" w:rsidR="00D452DC" w:rsidRDefault="00D452DC" w:rsidP="00730E3A">
      <w:pPr>
        <w:pStyle w:val="ListParagraph"/>
        <w:numPr>
          <w:ilvl w:val="0"/>
          <w:numId w:val="6"/>
        </w:numPr>
      </w:pPr>
      <w:r>
        <w:t>Demonstration of understanding of requirements and the scope of the project</w:t>
      </w:r>
    </w:p>
    <w:p w14:paraId="054ADA00" w14:textId="77777777" w:rsidR="00D452DC" w:rsidRDefault="00D452DC" w:rsidP="00730E3A">
      <w:pPr>
        <w:pStyle w:val="ListParagraph"/>
        <w:numPr>
          <w:ilvl w:val="0"/>
          <w:numId w:val="6"/>
        </w:numPr>
      </w:pPr>
      <w:r>
        <w:t xml:space="preserve">Presentations/Demonstrations </w:t>
      </w:r>
      <w:r w:rsidR="00285419">
        <w:t>if selected for onsite visit or web demo</w:t>
      </w:r>
    </w:p>
    <w:p w14:paraId="2399D91D" w14:textId="77777777" w:rsidR="00D452DC" w:rsidRDefault="00D452DC" w:rsidP="00730E3A">
      <w:pPr>
        <w:pStyle w:val="ListParagraph"/>
        <w:numPr>
          <w:ilvl w:val="0"/>
          <w:numId w:val="6"/>
        </w:numPr>
      </w:pPr>
      <w:r>
        <w:t xml:space="preserve">References </w:t>
      </w:r>
    </w:p>
    <w:p w14:paraId="602B0054" w14:textId="77777777" w:rsidR="00CA767C" w:rsidRDefault="00CA767C" w:rsidP="007E089D">
      <w:pPr>
        <w:spacing w:line="240" w:lineRule="auto"/>
      </w:pPr>
      <w:bookmarkStart w:id="25" w:name="_Toc252459962"/>
      <w:r>
        <w:br w:type="page"/>
      </w:r>
    </w:p>
    <w:p w14:paraId="6CB88BB3" w14:textId="77777777" w:rsidR="004E7834" w:rsidRPr="000624C8" w:rsidRDefault="004E7834" w:rsidP="006B69C0">
      <w:pPr>
        <w:pStyle w:val="Heading1"/>
      </w:pPr>
      <w:bookmarkStart w:id="26" w:name="_Toc347137448"/>
      <w:r w:rsidRPr="000624C8">
        <w:t>P</w:t>
      </w:r>
      <w:r w:rsidR="00D7440D" w:rsidRPr="000624C8">
        <w:t>roposal S</w:t>
      </w:r>
      <w:r w:rsidR="00EF314D" w:rsidRPr="000624C8">
        <w:t>ubmission</w:t>
      </w:r>
      <w:bookmarkEnd w:id="25"/>
      <w:bookmarkEnd w:id="26"/>
    </w:p>
    <w:p w14:paraId="7ED45586" w14:textId="77777777" w:rsidR="00FE49AD" w:rsidRDefault="00FE49AD" w:rsidP="00FE49AD">
      <w:pPr>
        <w:pStyle w:val="Heading2"/>
      </w:pPr>
      <w:bookmarkStart w:id="27" w:name="_Toc347137449"/>
      <w:r>
        <w:t xml:space="preserve">Submission </w:t>
      </w:r>
      <w:r w:rsidR="003221E9">
        <w:t>Details</w:t>
      </w:r>
      <w:bookmarkEnd w:id="27"/>
    </w:p>
    <w:p w14:paraId="32E1ED7E" w14:textId="77777777" w:rsidR="00FE49AD" w:rsidRDefault="00FE49AD" w:rsidP="000624C8"/>
    <w:p w14:paraId="2060BF56" w14:textId="77777777" w:rsidR="00D7440D" w:rsidRPr="000624C8" w:rsidRDefault="00512AEF" w:rsidP="000624C8">
      <w:r w:rsidRPr="000624C8">
        <w:t>The proposal is to be delivered to</w:t>
      </w:r>
      <w:r w:rsidR="00D7440D" w:rsidRPr="000624C8">
        <w:t xml:space="preserve"> </w:t>
      </w:r>
      <w:r w:rsidR="00A7748E">
        <w:t>Park Hill School District by the date</w:t>
      </w:r>
      <w:r w:rsidR="00D7440D" w:rsidRPr="000624C8">
        <w:t xml:space="preserve"> as listed in </w:t>
      </w:r>
      <w:r w:rsidR="006330AD">
        <w:fldChar w:fldCharType="begin"/>
      </w:r>
      <w:r w:rsidR="006330AD">
        <w:instrText xml:space="preserve"> REF _Ref252442736 \r \h  \* MERGEFORMAT </w:instrText>
      </w:r>
      <w:r w:rsidR="006330AD">
        <w:fldChar w:fldCharType="separate"/>
      </w:r>
      <w:r w:rsidR="001668C1">
        <w:t>3.1</w:t>
      </w:r>
      <w:r w:rsidR="006330AD">
        <w:fldChar w:fldCharType="end"/>
      </w:r>
      <w:r w:rsidR="00A7748E">
        <w:t xml:space="preserve"> schedules and dates section</w:t>
      </w:r>
      <w:r w:rsidR="00D7440D" w:rsidRPr="000624C8">
        <w:t xml:space="preserve"> of this document.</w:t>
      </w:r>
    </w:p>
    <w:p w14:paraId="3A990170" w14:textId="77777777" w:rsidR="00D7440D" w:rsidRPr="000624C8" w:rsidRDefault="00D7440D" w:rsidP="000624C8"/>
    <w:p w14:paraId="1AD8EC33" w14:textId="77777777" w:rsidR="00D7440D" w:rsidRPr="000624C8" w:rsidRDefault="00A92273" w:rsidP="000624C8">
      <w:r>
        <w:t>You</w:t>
      </w:r>
      <w:r w:rsidR="00D7440D" w:rsidRPr="000624C8">
        <w:t xml:space="preserve"> must </w:t>
      </w:r>
      <w:r w:rsidR="00A7748E">
        <w:t>provide an electronic copy</w:t>
      </w:r>
      <w:r w:rsidR="00D7440D" w:rsidRPr="000624C8">
        <w:t xml:space="preserve"> of the completed </w:t>
      </w:r>
      <w:r w:rsidR="007632BB" w:rsidRPr="000624C8">
        <w:t xml:space="preserve">proposal </w:t>
      </w:r>
      <w:r w:rsidR="00A7748E">
        <w:t xml:space="preserve">to </w:t>
      </w:r>
      <w:r w:rsidR="00A7748E" w:rsidRPr="007E1A9C">
        <w:rPr>
          <w:b/>
        </w:rPr>
        <w:t>Susan Rizzo and Derrick Unruh</w:t>
      </w:r>
      <w:r w:rsidR="00A7748E">
        <w:t xml:space="preserve"> by the deadline, to be followed by a hardcopy addressed to </w:t>
      </w:r>
      <w:r w:rsidR="007E1A9C">
        <w:t>Susan Rizzo</w:t>
      </w:r>
      <w:r w:rsidR="00A7748E">
        <w:t xml:space="preserve"> that may be postmarked on the submission deadline day. </w:t>
      </w:r>
    </w:p>
    <w:p w14:paraId="0EEA1116" w14:textId="77777777" w:rsidR="00D7440D" w:rsidRPr="000624C8" w:rsidRDefault="00D7440D" w:rsidP="000624C8"/>
    <w:tbl>
      <w:tblPr>
        <w:tblW w:w="9039" w:type="dxa"/>
        <w:tblLayout w:type="fixed"/>
        <w:tblCellMar>
          <w:top w:w="57" w:type="dxa"/>
          <w:bottom w:w="57" w:type="dxa"/>
        </w:tblCellMar>
        <w:tblLook w:val="04A0" w:firstRow="1" w:lastRow="0" w:firstColumn="1" w:lastColumn="0" w:noHBand="0" w:noVBand="1"/>
      </w:tblPr>
      <w:tblGrid>
        <w:gridCol w:w="2093"/>
        <w:gridCol w:w="6946"/>
      </w:tblGrid>
      <w:tr w:rsidR="00D7440D" w:rsidRPr="000624C8" w14:paraId="64DB1014" w14:textId="77777777" w:rsidTr="000153BB">
        <w:tc>
          <w:tcPr>
            <w:tcW w:w="2093" w:type="dxa"/>
          </w:tcPr>
          <w:p w14:paraId="449E2114" w14:textId="77777777" w:rsidR="00D7440D" w:rsidRPr="000624C8" w:rsidRDefault="00D7440D" w:rsidP="000624C8">
            <w:r w:rsidRPr="000624C8">
              <w:t>Electronic copy</w:t>
            </w:r>
          </w:p>
        </w:tc>
        <w:tc>
          <w:tcPr>
            <w:tcW w:w="6946" w:type="dxa"/>
          </w:tcPr>
          <w:p w14:paraId="0167DCED" w14:textId="77777777" w:rsidR="00D7440D" w:rsidRPr="000624C8" w:rsidRDefault="00A7748E" w:rsidP="000624C8">
            <w:r w:rsidRPr="007E1A9C">
              <w:rPr>
                <w:b/>
              </w:rPr>
              <w:t>Susan Rizzo,</w:t>
            </w:r>
            <w:r>
              <w:t xml:space="preserve"> </w:t>
            </w:r>
            <w:r w:rsidR="00E65EDC">
              <w:t>Director</w:t>
            </w:r>
            <w:r>
              <w:t xml:space="preserve"> of Instructional Technology, </w:t>
            </w:r>
          </w:p>
          <w:p w14:paraId="08932FB7" w14:textId="77777777" w:rsidR="00D7440D" w:rsidRPr="000624C8" w:rsidRDefault="00A7748E" w:rsidP="000624C8">
            <w:r>
              <w:t>rizzos@parkhill.k12.mo.us</w:t>
            </w:r>
          </w:p>
          <w:p w14:paraId="119A3B21" w14:textId="77777777" w:rsidR="00D7440D" w:rsidRPr="000624C8" w:rsidRDefault="00D7440D" w:rsidP="00A7748E"/>
        </w:tc>
      </w:tr>
      <w:tr w:rsidR="00D7440D" w:rsidRPr="000624C8" w14:paraId="7A716EDC" w14:textId="77777777" w:rsidTr="000153BB">
        <w:tc>
          <w:tcPr>
            <w:tcW w:w="2093" w:type="dxa"/>
          </w:tcPr>
          <w:p w14:paraId="4304C278" w14:textId="77777777" w:rsidR="00D7440D" w:rsidRPr="000624C8" w:rsidRDefault="00D7440D" w:rsidP="000624C8">
            <w:r w:rsidRPr="000624C8">
              <w:t>Hardcopy</w:t>
            </w:r>
          </w:p>
        </w:tc>
        <w:tc>
          <w:tcPr>
            <w:tcW w:w="6946" w:type="dxa"/>
          </w:tcPr>
          <w:p w14:paraId="28A546AB" w14:textId="77777777" w:rsidR="00D7440D" w:rsidRPr="000624C8" w:rsidRDefault="00A7748E" w:rsidP="000624C8">
            <w:r>
              <w:t>Must be postmarked by submission deadline</w:t>
            </w:r>
          </w:p>
          <w:p w14:paraId="6794D620" w14:textId="77777777" w:rsidR="00A7748E" w:rsidRDefault="007E1A9C" w:rsidP="000624C8">
            <w:r>
              <w:t xml:space="preserve">Susan Rizzo, </w:t>
            </w:r>
            <w:r w:rsidR="00F4608F">
              <w:t xml:space="preserve">Director </w:t>
            </w:r>
            <w:r>
              <w:t>of Instructional Technology</w:t>
            </w:r>
          </w:p>
          <w:p w14:paraId="53E778D1" w14:textId="77777777" w:rsidR="00D7440D" w:rsidRDefault="00A7748E" w:rsidP="000624C8">
            <w:r>
              <w:t>Park Hill School District</w:t>
            </w:r>
          </w:p>
          <w:p w14:paraId="7212D90B" w14:textId="77777777" w:rsidR="00A7748E" w:rsidRDefault="00A7748E" w:rsidP="000624C8">
            <w:r>
              <w:t>7703 NW Barry Road</w:t>
            </w:r>
          </w:p>
          <w:p w14:paraId="581D6325" w14:textId="77777777" w:rsidR="00D7440D" w:rsidRPr="000624C8" w:rsidRDefault="00A7748E" w:rsidP="000624C8">
            <w:r>
              <w:t xml:space="preserve">Kansas City, MO </w:t>
            </w:r>
            <w:r w:rsidR="007E1A9C">
              <w:t>64153</w:t>
            </w:r>
          </w:p>
        </w:tc>
      </w:tr>
    </w:tbl>
    <w:p w14:paraId="6CB6E7C1" w14:textId="77777777" w:rsidR="00D7440D" w:rsidRPr="000624C8" w:rsidRDefault="00D7440D" w:rsidP="000624C8"/>
    <w:p w14:paraId="3FE5BE71" w14:textId="77777777" w:rsidR="00D7440D" w:rsidRPr="000624C8" w:rsidRDefault="007632BB" w:rsidP="000624C8">
      <w:r w:rsidRPr="000624C8">
        <w:t xml:space="preserve">Please ensure that you have answered all the sections in this RFP, we will not accept any </w:t>
      </w:r>
      <w:r w:rsidR="00A92273">
        <w:t>additional</w:t>
      </w:r>
      <w:r w:rsidRPr="000624C8">
        <w:t xml:space="preserve"> information after the </w:t>
      </w:r>
      <w:r w:rsidR="007E1A9C">
        <w:t>Provider’s</w:t>
      </w:r>
      <w:r w:rsidR="00A92273">
        <w:t xml:space="preserve"> response</w:t>
      </w:r>
      <w:r w:rsidRPr="000624C8">
        <w:t xml:space="preserve"> has</w:t>
      </w:r>
      <w:r w:rsidR="00A92273">
        <w:t xml:space="preserve"> been submitted. Please provide</w:t>
      </w:r>
      <w:r w:rsidRPr="000624C8">
        <w:t xml:space="preserve"> detailed answers but keep them as short and concise as possible. </w:t>
      </w:r>
    </w:p>
    <w:p w14:paraId="6BC7BB1B" w14:textId="77777777" w:rsidR="007632BB" w:rsidRPr="000624C8" w:rsidRDefault="007632BB" w:rsidP="000624C8"/>
    <w:p w14:paraId="6861F4A4" w14:textId="77777777" w:rsidR="00A92273" w:rsidRDefault="004D3ADE" w:rsidP="000624C8">
      <w:r>
        <w:t>With the exception of the Pricing section, please r</w:t>
      </w:r>
      <w:r w:rsidR="007632BB" w:rsidRPr="000624C8">
        <w:t>espond to the sections directly rather than providing references to external material</w:t>
      </w:r>
      <w:r>
        <w:t>.</w:t>
      </w:r>
      <w:r w:rsidR="00DD11C8">
        <w:t xml:space="preserve"> </w:t>
      </w:r>
    </w:p>
    <w:p w14:paraId="10F31EE8" w14:textId="77777777" w:rsidR="00A92273" w:rsidRPr="000624C8" w:rsidRDefault="00A92273" w:rsidP="000624C8"/>
    <w:p w14:paraId="59F57043" w14:textId="77777777" w:rsidR="007632BB" w:rsidRPr="000624C8" w:rsidRDefault="00AF4855" w:rsidP="00A92273">
      <w:pPr>
        <w:pStyle w:val="Heading2"/>
      </w:pPr>
      <w:bookmarkStart w:id="28" w:name="_Toc347137450"/>
      <w:r w:rsidRPr="000624C8">
        <w:t>Response Structure</w:t>
      </w:r>
      <w:bookmarkEnd w:id="28"/>
    </w:p>
    <w:p w14:paraId="37E0AD35" w14:textId="77777777" w:rsidR="00AF4855" w:rsidRPr="000624C8" w:rsidRDefault="007E1185" w:rsidP="000624C8">
      <w:r>
        <w:t xml:space="preserve">The </w:t>
      </w:r>
      <w:r w:rsidR="007E1A9C">
        <w:t>Provider</w:t>
      </w:r>
      <w:r>
        <w:t xml:space="preserve"> shall respond to the RFP by completing the relevant sections in this document, signing any confidentially agreement enclosed and supplying the mandatory supporting documents as </w:t>
      </w:r>
      <w:r w:rsidR="00545614">
        <w:t>described</w:t>
      </w:r>
      <w:r>
        <w:t xml:space="preserve"> in section </w:t>
      </w:r>
      <w:r w:rsidR="00B21EAA">
        <w:t>9</w:t>
      </w:r>
      <w:r>
        <w:t>.</w:t>
      </w:r>
    </w:p>
    <w:p w14:paraId="41618F30" w14:textId="77777777" w:rsidR="00AF4855" w:rsidRPr="000624C8" w:rsidRDefault="00AF4855" w:rsidP="000624C8"/>
    <w:p w14:paraId="56BF0279" w14:textId="77777777" w:rsidR="004E7834" w:rsidRDefault="00FE49AD" w:rsidP="00FE49AD">
      <w:pPr>
        <w:pStyle w:val="Heading2"/>
      </w:pPr>
      <w:bookmarkStart w:id="29" w:name="_Toc347137451"/>
      <w:r>
        <w:t>Proposal Costs</w:t>
      </w:r>
      <w:bookmarkEnd w:id="29"/>
    </w:p>
    <w:p w14:paraId="78CEB438" w14:textId="77777777" w:rsidR="00FE49AD" w:rsidRPr="00A92273" w:rsidRDefault="00FE49AD" w:rsidP="00A92273">
      <w:pPr>
        <w:rPr>
          <w:rStyle w:val="Normal-Italic"/>
          <w:i w:val="0"/>
        </w:rPr>
      </w:pPr>
      <w:r w:rsidRPr="00A92273">
        <w:rPr>
          <w:rStyle w:val="Normal-Italic"/>
          <w:i w:val="0"/>
        </w:rPr>
        <w:t>All costs relating to the preparation and submission of the</w:t>
      </w:r>
      <w:r w:rsidR="007E1A9C">
        <w:rPr>
          <w:rStyle w:val="Normal-Italic"/>
          <w:i w:val="0"/>
        </w:rPr>
        <w:t xml:space="preserve"> Provider’s</w:t>
      </w:r>
      <w:r w:rsidRPr="00A92273">
        <w:rPr>
          <w:rStyle w:val="Normal-Italic"/>
          <w:i w:val="0"/>
        </w:rPr>
        <w:t xml:space="preserve"> response to this RFP shall be </w:t>
      </w:r>
      <w:r w:rsidR="00FB2D52">
        <w:rPr>
          <w:rStyle w:val="Normal-Italic"/>
          <w:i w:val="0"/>
        </w:rPr>
        <w:t>the responsibility of the</w:t>
      </w:r>
      <w:r w:rsidRPr="00A92273">
        <w:rPr>
          <w:rStyle w:val="Normal-Italic"/>
          <w:i w:val="0"/>
        </w:rPr>
        <w:t xml:space="preserve"> </w:t>
      </w:r>
      <w:r w:rsidR="007E1A9C">
        <w:rPr>
          <w:rStyle w:val="Normal-Italic"/>
          <w:i w:val="0"/>
        </w:rPr>
        <w:t>Provider. Park Hill School District’s acceptance of the Provider’s</w:t>
      </w:r>
      <w:r w:rsidRPr="00A92273">
        <w:rPr>
          <w:rStyle w:val="Normal-Italic"/>
          <w:i w:val="0"/>
        </w:rPr>
        <w:t xml:space="preserve"> response in no way obligates it to p</w:t>
      </w:r>
      <w:r w:rsidR="00FB2D52">
        <w:rPr>
          <w:rStyle w:val="Normal-Italic"/>
          <w:i w:val="0"/>
        </w:rPr>
        <w:t>urchase</w:t>
      </w:r>
      <w:r w:rsidRPr="00A92273">
        <w:rPr>
          <w:rStyle w:val="Normal-Italic"/>
          <w:i w:val="0"/>
        </w:rPr>
        <w:t xml:space="preserve"> any products or services offered by the </w:t>
      </w:r>
      <w:r w:rsidR="007E1A9C">
        <w:rPr>
          <w:rStyle w:val="Normal-Italic"/>
          <w:i w:val="0"/>
        </w:rPr>
        <w:t>Provider</w:t>
      </w:r>
      <w:r w:rsidRPr="00A92273">
        <w:rPr>
          <w:rStyle w:val="Normal-Italic"/>
          <w:i w:val="0"/>
        </w:rPr>
        <w:t>.</w:t>
      </w:r>
      <w:r w:rsidR="00E66420">
        <w:rPr>
          <w:rStyle w:val="Normal-Italic"/>
          <w:i w:val="0"/>
        </w:rPr>
        <w:t xml:space="preserve">  </w:t>
      </w:r>
    </w:p>
    <w:p w14:paraId="2CE4C780" w14:textId="77777777" w:rsidR="001724A9" w:rsidRDefault="001724A9">
      <w:pPr>
        <w:spacing w:line="240" w:lineRule="auto"/>
      </w:pPr>
      <w:bookmarkStart w:id="30" w:name="_Toc252459963"/>
    </w:p>
    <w:p w14:paraId="5FC6366A" w14:textId="77777777" w:rsidR="00FE49AD" w:rsidRDefault="00FE49AD">
      <w:pPr>
        <w:spacing w:line="240" w:lineRule="auto"/>
        <w:rPr>
          <w:b/>
          <w:bCs/>
          <w:caps/>
          <w:color w:val="000000"/>
          <w:kern w:val="32"/>
          <w:sz w:val="26"/>
          <w:szCs w:val="32"/>
        </w:rPr>
      </w:pPr>
    </w:p>
    <w:p w14:paraId="52227432" w14:textId="77777777" w:rsidR="00FE49AD" w:rsidRDefault="00FE49AD" w:rsidP="00FE49AD">
      <w:pPr>
        <w:pStyle w:val="Heading2"/>
      </w:pPr>
      <w:bookmarkStart w:id="31" w:name="_Toc347137452"/>
      <w:r>
        <w:t>Presentations</w:t>
      </w:r>
      <w:bookmarkEnd w:id="31"/>
    </w:p>
    <w:p w14:paraId="0ED08D64" w14:textId="77777777" w:rsidR="00FE49AD" w:rsidRDefault="00FE49AD" w:rsidP="003F3B7E">
      <w:pPr>
        <w:rPr>
          <w:rStyle w:val="Normal-Italic"/>
          <w:i w:val="0"/>
        </w:rPr>
      </w:pPr>
      <w:r w:rsidRPr="00A92273">
        <w:rPr>
          <w:rStyle w:val="Normal-Italic"/>
          <w:i w:val="0"/>
        </w:rPr>
        <w:t xml:space="preserve">As part of the review </w:t>
      </w:r>
      <w:r w:rsidR="007E1A9C" w:rsidRPr="00A92273">
        <w:rPr>
          <w:rStyle w:val="Normal-Italic"/>
          <w:i w:val="0"/>
        </w:rPr>
        <w:t xml:space="preserve">process </w:t>
      </w:r>
      <w:r w:rsidR="007E1A9C">
        <w:rPr>
          <w:rStyle w:val="Normal-Italic"/>
          <w:i w:val="0"/>
        </w:rPr>
        <w:t>Park Hill School District</w:t>
      </w:r>
      <w:r w:rsidRPr="00A92273">
        <w:rPr>
          <w:rStyle w:val="Normal-Italic"/>
          <w:i w:val="0"/>
        </w:rPr>
        <w:t xml:space="preserve"> may ask the </w:t>
      </w:r>
      <w:r w:rsidR="007E1A9C">
        <w:rPr>
          <w:rStyle w:val="Normal-Italic"/>
          <w:i w:val="0"/>
        </w:rPr>
        <w:t xml:space="preserve">Provider </w:t>
      </w:r>
      <w:r w:rsidRPr="00A92273">
        <w:rPr>
          <w:rStyle w:val="Normal-Italic"/>
          <w:i w:val="0"/>
        </w:rPr>
        <w:t>to formally present its response to the company. Should the presentation be required, a mutually convenient time a</w:t>
      </w:r>
      <w:r w:rsidR="007E1A9C">
        <w:rPr>
          <w:rStyle w:val="Normal-Italic"/>
          <w:i w:val="0"/>
        </w:rPr>
        <w:t>nd date will be agreed with the Provider</w:t>
      </w:r>
      <w:r w:rsidRPr="00A92273">
        <w:rPr>
          <w:rStyle w:val="Normal-Italic"/>
          <w:i w:val="0"/>
        </w:rPr>
        <w:t>.</w:t>
      </w:r>
      <w:r w:rsidR="00FB2D52">
        <w:rPr>
          <w:rStyle w:val="Normal-Italic"/>
          <w:i w:val="0"/>
        </w:rPr>
        <w:t xml:space="preserve"> Any costs associated with the presentation includ</w:t>
      </w:r>
      <w:r w:rsidR="001E6C57">
        <w:rPr>
          <w:rStyle w:val="Normal-Italic"/>
          <w:i w:val="0"/>
        </w:rPr>
        <w:t>ing</w:t>
      </w:r>
      <w:r w:rsidR="00FB2D52">
        <w:rPr>
          <w:rStyle w:val="Normal-Italic"/>
          <w:i w:val="0"/>
        </w:rPr>
        <w:t xml:space="preserve"> travel and calling costs will be the responsibility of the participating</w:t>
      </w:r>
      <w:r w:rsidR="007E1A9C">
        <w:rPr>
          <w:rStyle w:val="Normal-Italic"/>
          <w:i w:val="0"/>
        </w:rPr>
        <w:t xml:space="preserve"> Provider</w:t>
      </w:r>
      <w:r w:rsidR="00FB2D52">
        <w:rPr>
          <w:rStyle w:val="Normal-Italic"/>
          <w:i w:val="0"/>
        </w:rPr>
        <w:t>.</w:t>
      </w:r>
    </w:p>
    <w:p w14:paraId="71CCE607" w14:textId="77777777" w:rsidR="003F3B7E" w:rsidRDefault="003F3B7E" w:rsidP="003F3B7E">
      <w:pPr>
        <w:rPr>
          <w:rStyle w:val="Normal-Italic"/>
          <w:i w:val="0"/>
        </w:rPr>
      </w:pPr>
    </w:p>
    <w:p w14:paraId="5CA19D4B" w14:textId="77777777" w:rsidR="003F3B7E" w:rsidRDefault="003F3B7E" w:rsidP="003F3B7E">
      <w:pPr>
        <w:rPr>
          <w:rStyle w:val="Normal-Italic"/>
          <w:i w:val="0"/>
        </w:rPr>
      </w:pPr>
    </w:p>
    <w:p w14:paraId="3F1C1EBD" w14:textId="77777777" w:rsidR="003F3B7E" w:rsidRDefault="003F3B7E" w:rsidP="003F3B7E">
      <w:pPr>
        <w:rPr>
          <w:rStyle w:val="Normal-Italic"/>
          <w:i w:val="0"/>
        </w:rPr>
      </w:pPr>
    </w:p>
    <w:p w14:paraId="34D3FFFE" w14:textId="77777777" w:rsidR="003F3B7E" w:rsidRDefault="003F3B7E" w:rsidP="003F3B7E">
      <w:pPr>
        <w:rPr>
          <w:rStyle w:val="Normal-Italic"/>
          <w:i w:val="0"/>
        </w:rPr>
      </w:pPr>
    </w:p>
    <w:p w14:paraId="44108A1E" w14:textId="77777777" w:rsidR="003F3B7E" w:rsidRDefault="003F3B7E" w:rsidP="003F3B7E">
      <w:pPr>
        <w:rPr>
          <w:rStyle w:val="Normal-Italic"/>
          <w:i w:val="0"/>
        </w:rPr>
      </w:pPr>
    </w:p>
    <w:p w14:paraId="498F6861" w14:textId="77777777" w:rsidR="003F3B7E" w:rsidRDefault="003F3B7E" w:rsidP="003F3B7E">
      <w:pPr>
        <w:rPr>
          <w:rStyle w:val="Normal-Italic"/>
          <w:i w:val="0"/>
        </w:rPr>
      </w:pPr>
    </w:p>
    <w:p w14:paraId="1DA43605" w14:textId="77777777" w:rsidR="003F3B7E" w:rsidRDefault="003F3B7E" w:rsidP="003F3B7E">
      <w:pPr>
        <w:rPr>
          <w:rStyle w:val="Normal-Italic"/>
          <w:i w:val="0"/>
        </w:rPr>
      </w:pPr>
    </w:p>
    <w:p w14:paraId="3FB91D0E" w14:textId="77777777" w:rsidR="003F3B7E" w:rsidRDefault="003F3B7E" w:rsidP="003F3B7E">
      <w:pPr>
        <w:rPr>
          <w:rStyle w:val="Normal-Italic"/>
          <w:i w:val="0"/>
        </w:rPr>
      </w:pPr>
    </w:p>
    <w:p w14:paraId="3B9C879D" w14:textId="77777777" w:rsidR="003F3B7E" w:rsidRDefault="003F3B7E" w:rsidP="003F3B7E">
      <w:pPr>
        <w:rPr>
          <w:rStyle w:val="Normal-Italic"/>
          <w:i w:val="0"/>
        </w:rPr>
      </w:pPr>
    </w:p>
    <w:p w14:paraId="7F0B7097" w14:textId="77777777" w:rsidR="003F3B7E" w:rsidRDefault="003F3B7E" w:rsidP="003F3B7E">
      <w:pPr>
        <w:rPr>
          <w:rStyle w:val="Normal-Italic"/>
          <w:i w:val="0"/>
        </w:rPr>
      </w:pPr>
    </w:p>
    <w:p w14:paraId="74EB59E5" w14:textId="77777777" w:rsidR="003F3B7E" w:rsidRDefault="003F3B7E" w:rsidP="003F3B7E">
      <w:pPr>
        <w:rPr>
          <w:rStyle w:val="Normal-Italic"/>
          <w:i w:val="0"/>
        </w:rPr>
      </w:pPr>
    </w:p>
    <w:p w14:paraId="03E4AEF1" w14:textId="77777777" w:rsidR="003F3B7E" w:rsidRDefault="003F3B7E" w:rsidP="003F3B7E">
      <w:pPr>
        <w:rPr>
          <w:rStyle w:val="Normal-Italic"/>
          <w:i w:val="0"/>
        </w:rPr>
      </w:pPr>
    </w:p>
    <w:p w14:paraId="7717F3B1" w14:textId="77777777" w:rsidR="003F3B7E" w:rsidRDefault="003F3B7E" w:rsidP="003F3B7E">
      <w:pPr>
        <w:rPr>
          <w:rStyle w:val="Normal-Italic"/>
          <w:i w:val="0"/>
        </w:rPr>
      </w:pPr>
    </w:p>
    <w:p w14:paraId="6CECCA94" w14:textId="77777777" w:rsidR="003F3B7E" w:rsidRDefault="003F3B7E" w:rsidP="003F3B7E">
      <w:pPr>
        <w:rPr>
          <w:rStyle w:val="Normal-Italic"/>
          <w:i w:val="0"/>
        </w:rPr>
      </w:pPr>
    </w:p>
    <w:p w14:paraId="53248494" w14:textId="77777777" w:rsidR="003F3B7E" w:rsidRDefault="003F3B7E" w:rsidP="003F3B7E">
      <w:pPr>
        <w:rPr>
          <w:rStyle w:val="Normal-Italic"/>
          <w:i w:val="0"/>
        </w:rPr>
      </w:pPr>
    </w:p>
    <w:p w14:paraId="3AFF0280" w14:textId="77777777" w:rsidR="003F3B7E" w:rsidRDefault="003F3B7E" w:rsidP="003F3B7E">
      <w:pPr>
        <w:rPr>
          <w:rStyle w:val="Normal-Italic"/>
          <w:i w:val="0"/>
        </w:rPr>
      </w:pPr>
    </w:p>
    <w:p w14:paraId="640FAF15" w14:textId="77777777" w:rsidR="003F3B7E" w:rsidRDefault="003F3B7E" w:rsidP="003F3B7E">
      <w:pPr>
        <w:rPr>
          <w:rStyle w:val="Normal-Italic"/>
          <w:i w:val="0"/>
        </w:rPr>
      </w:pPr>
    </w:p>
    <w:p w14:paraId="48BC9684" w14:textId="77777777" w:rsidR="003F3B7E" w:rsidRDefault="003F3B7E" w:rsidP="003F3B7E">
      <w:pPr>
        <w:rPr>
          <w:rStyle w:val="Normal-Italic"/>
          <w:i w:val="0"/>
        </w:rPr>
      </w:pPr>
    </w:p>
    <w:p w14:paraId="05E71049" w14:textId="77777777" w:rsidR="003F3B7E" w:rsidRDefault="003F3B7E" w:rsidP="003F3B7E">
      <w:pPr>
        <w:rPr>
          <w:rStyle w:val="Normal-Italic"/>
          <w:i w:val="0"/>
        </w:rPr>
      </w:pPr>
    </w:p>
    <w:p w14:paraId="0C687B31" w14:textId="77777777" w:rsidR="003F3B7E" w:rsidRDefault="003F3B7E" w:rsidP="003F3B7E">
      <w:pPr>
        <w:rPr>
          <w:rStyle w:val="Normal-Italic"/>
          <w:i w:val="0"/>
        </w:rPr>
      </w:pPr>
    </w:p>
    <w:p w14:paraId="1F4AC2E5" w14:textId="77777777" w:rsidR="003F3B7E" w:rsidRDefault="003F3B7E" w:rsidP="003F3B7E">
      <w:pPr>
        <w:rPr>
          <w:rStyle w:val="Normal-Italic"/>
          <w:i w:val="0"/>
        </w:rPr>
      </w:pPr>
    </w:p>
    <w:p w14:paraId="12239898" w14:textId="77777777" w:rsidR="003F3B7E" w:rsidRDefault="003F3B7E" w:rsidP="003F3B7E">
      <w:pPr>
        <w:rPr>
          <w:rStyle w:val="Normal-Italic"/>
          <w:i w:val="0"/>
        </w:rPr>
      </w:pPr>
    </w:p>
    <w:p w14:paraId="7AA1CB0B" w14:textId="77777777" w:rsidR="003F3B7E" w:rsidRPr="003F3B7E" w:rsidRDefault="003F3B7E" w:rsidP="00F967C9">
      <w:pPr>
        <w:rPr>
          <w:iCs/>
        </w:rPr>
      </w:pPr>
    </w:p>
    <w:p w14:paraId="2BF75E4E" w14:textId="77777777" w:rsidR="00B02797" w:rsidRPr="000624C8" w:rsidRDefault="007E1A9C" w:rsidP="006B69C0">
      <w:pPr>
        <w:pStyle w:val="Heading1"/>
      </w:pPr>
      <w:bookmarkStart w:id="32" w:name="_Toc347137453"/>
      <w:bookmarkEnd w:id="30"/>
      <w:r>
        <w:t>P</w:t>
      </w:r>
      <w:r w:rsidR="00D31579">
        <w:t>rovider</w:t>
      </w:r>
      <w:r>
        <w:t xml:space="preserve"> Q</w:t>
      </w:r>
      <w:r w:rsidR="00D31579">
        <w:t>ualification</w:t>
      </w:r>
      <w:bookmarkEnd w:id="32"/>
    </w:p>
    <w:p w14:paraId="4BE9B32C" w14:textId="77777777" w:rsidR="006B69C0" w:rsidRDefault="006B69C0" w:rsidP="000624C8"/>
    <w:p w14:paraId="5F8B7AD8" w14:textId="77777777" w:rsidR="00B02797" w:rsidRPr="000624C8" w:rsidRDefault="00512AEF" w:rsidP="006B69C0">
      <w:pPr>
        <w:pStyle w:val="Heading2"/>
      </w:pPr>
      <w:bookmarkStart w:id="33" w:name="_Toc347137454"/>
      <w:r w:rsidRPr="000624C8">
        <w:t xml:space="preserve">About the </w:t>
      </w:r>
      <w:r w:rsidR="007E1A9C">
        <w:t>Provider</w:t>
      </w:r>
      <w:bookmarkEnd w:id="33"/>
    </w:p>
    <w:p w14:paraId="04F4A4D6" w14:textId="77777777" w:rsidR="00B02797" w:rsidRPr="002C3854" w:rsidRDefault="004E7834" w:rsidP="000624C8">
      <w:pPr>
        <w:rPr>
          <w:rStyle w:val="Normal-Italic"/>
        </w:rPr>
      </w:pPr>
      <w:r w:rsidRPr="002C3854">
        <w:rPr>
          <w:rStyle w:val="Normal-Italic"/>
        </w:rPr>
        <w:t xml:space="preserve">Please supply </w:t>
      </w:r>
      <w:r w:rsidR="00512AEF" w:rsidRPr="002C3854">
        <w:rPr>
          <w:rStyle w:val="Normal-Italic"/>
        </w:rPr>
        <w:t>a brief description about your company, including the number of years in operation, the number of offices</w:t>
      </w:r>
      <w:r w:rsidR="0037231C" w:rsidRPr="002C3854">
        <w:rPr>
          <w:rStyle w:val="Normal-Italic"/>
        </w:rPr>
        <w:t xml:space="preserve"> and</w:t>
      </w:r>
      <w:r w:rsidR="00512AEF" w:rsidRPr="002C3854">
        <w:rPr>
          <w:rStyle w:val="Normal-Italic"/>
        </w:rPr>
        <w:t xml:space="preserve"> employee size.</w:t>
      </w:r>
      <w:r w:rsidR="007E1A9C">
        <w:rPr>
          <w:rStyle w:val="Normal-Italic"/>
        </w:rPr>
        <w:t xml:space="preserve"> </w:t>
      </w:r>
    </w:p>
    <w:p w14:paraId="38645C97" w14:textId="77777777" w:rsidR="006B69C0" w:rsidRDefault="006B69C0" w:rsidP="000624C8"/>
    <w:p w14:paraId="7D40E531" w14:textId="77777777" w:rsidR="004E7834" w:rsidRPr="000624C8" w:rsidRDefault="003D0DD1" w:rsidP="000624C8">
      <w:r w:rsidRPr="000624C8">
        <w:t>[INSERT RESPONSE HERE]</w:t>
      </w:r>
    </w:p>
    <w:p w14:paraId="3DA58EEC" w14:textId="77777777" w:rsidR="006B69C0" w:rsidRDefault="006B69C0" w:rsidP="000624C8"/>
    <w:p w14:paraId="1368D2F9" w14:textId="77777777" w:rsidR="00B02797" w:rsidRPr="000624C8" w:rsidRDefault="00B02797" w:rsidP="006B69C0">
      <w:pPr>
        <w:pStyle w:val="Heading2"/>
      </w:pPr>
      <w:bookmarkStart w:id="34" w:name="_Toc347137455"/>
      <w:r w:rsidRPr="000624C8">
        <w:t xml:space="preserve">Industry </w:t>
      </w:r>
      <w:r w:rsidR="003221E9">
        <w:t>E</w:t>
      </w:r>
      <w:r w:rsidRPr="000624C8">
        <w:t>xperience</w:t>
      </w:r>
      <w:bookmarkEnd w:id="34"/>
    </w:p>
    <w:p w14:paraId="377248C3" w14:textId="77777777" w:rsidR="003D0DD1" w:rsidRDefault="00512AEF" w:rsidP="000624C8">
      <w:pPr>
        <w:rPr>
          <w:rStyle w:val="Normal-Italic"/>
        </w:rPr>
      </w:pPr>
      <w:r w:rsidRPr="002C3854">
        <w:rPr>
          <w:rStyle w:val="Normal-Italic"/>
        </w:rPr>
        <w:t xml:space="preserve">Please </w:t>
      </w:r>
      <w:r w:rsidR="001E6C57">
        <w:rPr>
          <w:rStyle w:val="Normal-Italic"/>
        </w:rPr>
        <w:t>describe and provide examples to demonstrate</w:t>
      </w:r>
      <w:r w:rsidR="003D0DD1" w:rsidRPr="002C3854">
        <w:rPr>
          <w:rStyle w:val="Normal-Italic"/>
        </w:rPr>
        <w:t xml:space="preserve"> your </w:t>
      </w:r>
      <w:r w:rsidRPr="002C3854">
        <w:rPr>
          <w:rStyle w:val="Normal-Italic"/>
        </w:rPr>
        <w:t xml:space="preserve">industry experience </w:t>
      </w:r>
      <w:r w:rsidR="000E3023">
        <w:rPr>
          <w:rStyle w:val="Normal-Italic"/>
        </w:rPr>
        <w:t xml:space="preserve">and long term viability </w:t>
      </w:r>
      <w:r w:rsidRPr="002C3854">
        <w:rPr>
          <w:rStyle w:val="Normal-Italic"/>
        </w:rPr>
        <w:t xml:space="preserve">within </w:t>
      </w:r>
      <w:r w:rsidR="009F56ED">
        <w:rPr>
          <w:rStyle w:val="Normal-Italic"/>
        </w:rPr>
        <w:t>the K-12 environment, including the percentage/number of k12 clients you curren</w:t>
      </w:r>
      <w:r w:rsidR="003A22D4">
        <w:rPr>
          <w:rStyle w:val="Normal-Italic"/>
        </w:rPr>
        <w:t xml:space="preserve">tly have using your LMS product, as well as the focus and commitment to K12 clients. </w:t>
      </w:r>
    </w:p>
    <w:p w14:paraId="365E446C" w14:textId="77777777" w:rsidR="007E1A9C" w:rsidRPr="007E1A9C" w:rsidRDefault="007E1A9C" w:rsidP="000624C8">
      <w:pPr>
        <w:rPr>
          <w:i/>
          <w:iCs/>
        </w:rPr>
      </w:pPr>
    </w:p>
    <w:p w14:paraId="5973A612" w14:textId="77777777" w:rsidR="00512AEF" w:rsidRPr="000624C8" w:rsidRDefault="003D0DD1" w:rsidP="000624C8">
      <w:r w:rsidRPr="000624C8">
        <w:t>[INSERT RESPONSE HERE]</w:t>
      </w:r>
    </w:p>
    <w:p w14:paraId="44B6DB47" w14:textId="77777777" w:rsidR="003D0DD1" w:rsidRPr="000624C8" w:rsidRDefault="003D0DD1" w:rsidP="000624C8"/>
    <w:p w14:paraId="36070B5C" w14:textId="77777777" w:rsidR="003D0DD1" w:rsidRPr="002C3854" w:rsidRDefault="003D0DD1" w:rsidP="000624C8">
      <w:pPr>
        <w:rPr>
          <w:rStyle w:val="Normal-Italic"/>
        </w:rPr>
      </w:pPr>
      <w:r w:rsidRPr="002C3854">
        <w:rPr>
          <w:rStyle w:val="Normal-Italic"/>
        </w:rPr>
        <w:t>Describe what you t</w:t>
      </w:r>
      <w:r w:rsidR="007E1A9C">
        <w:rPr>
          <w:rStyle w:val="Normal-Italic"/>
        </w:rPr>
        <w:t>hink differentiates your organiz</w:t>
      </w:r>
      <w:r w:rsidRPr="002C3854">
        <w:rPr>
          <w:rStyle w:val="Normal-Italic"/>
        </w:rPr>
        <w:t>ation from o</w:t>
      </w:r>
      <w:r w:rsidR="00887591" w:rsidRPr="002C3854">
        <w:rPr>
          <w:rStyle w:val="Normal-Italic"/>
        </w:rPr>
        <w:t>ther LMS or e-learning providers</w:t>
      </w:r>
      <w:r w:rsidR="00485C7C">
        <w:rPr>
          <w:rStyle w:val="Normal-Italic"/>
        </w:rPr>
        <w:t xml:space="preserve">, Included here should be any relevant information on integrations with SIS, specifically </w:t>
      </w:r>
      <w:r w:rsidR="009F56ED">
        <w:rPr>
          <w:rStyle w:val="Normal-Italic"/>
        </w:rPr>
        <w:t xml:space="preserve">Infinite Campus </w:t>
      </w:r>
      <w:r w:rsidR="00485C7C">
        <w:rPr>
          <w:rStyle w:val="Normal-Italic"/>
        </w:rPr>
        <w:t>and the complexity involved.</w:t>
      </w:r>
      <w:r w:rsidR="00CD04B6">
        <w:rPr>
          <w:rStyle w:val="Normal-Italic"/>
        </w:rPr>
        <w:t xml:space="preserve"> </w:t>
      </w:r>
    </w:p>
    <w:p w14:paraId="474B96B9" w14:textId="77777777" w:rsidR="003D0DD1" w:rsidRPr="000624C8" w:rsidRDefault="003D0DD1" w:rsidP="000624C8"/>
    <w:p w14:paraId="39E209EE" w14:textId="77777777" w:rsidR="003D0DD1" w:rsidRPr="000624C8" w:rsidRDefault="003D0DD1" w:rsidP="000624C8">
      <w:r w:rsidRPr="000624C8">
        <w:t>[INSERT RESPONSE HERE]</w:t>
      </w:r>
    </w:p>
    <w:p w14:paraId="2FA3B752" w14:textId="77777777" w:rsidR="00AF4855" w:rsidRPr="000624C8" w:rsidRDefault="00AF4855" w:rsidP="000624C8"/>
    <w:p w14:paraId="36BC7FAF" w14:textId="77777777" w:rsidR="00AF4855" w:rsidRPr="000624C8" w:rsidRDefault="00AF4855" w:rsidP="006B69C0">
      <w:pPr>
        <w:pStyle w:val="Heading2"/>
      </w:pPr>
      <w:bookmarkStart w:id="35" w:name="_Toc347137456"/>
      <w:r w:rsidRPr="000624C8">
        <w:t xml:space="preserve">Proposed </w:t>
      </w:r>
      <w:r w:rsidR="003221E9">
        <w:t>P</w:t>
      </w:r>
      <w:r w:rsidRPr="000624C8">
        <w:t xml:space="preserve">roject </w:t>
      </w:r>
      <w:r w:rsidR="003221E9">
        <w:t>T</w:t>
      </w:r>
      <w:r w:rsidRPr="000624C8">
        <w:t>eam</w:t>
      </w:r>
      <w:bookmarkEnd w:id="35"/>
    </w:p>
    <w:p w14:paraId="787B2D92" w14:textId="77777777" w:rsidR="00E22B28" w:rsidRDefault="00E22B28" w:rsidP="00E22B28">
      <w:pPr>
        <w:rPr>
          <w:rStyle w:val="Normal-Italic"/>
        </w:rPr>
      </w:pPr>
      <w:r>
        <w:rPr>
          <w:rStyle w:val="Normal-Italic"/>
        </w:rPr>
        <w:t xml:space="preserve">Please </w:t>
      </w:r>
      <w:r w:rsidRPr="00E22B28">
        <w:rPr>
          <w:rStyle w:val="Normal-Italic"/>
        </w:rPr>
        <w:t>provide information about the implementation team and departme</w:t>
      </w:r>
      <w:r>
        <w:rPr>
          <w:rStyle w:val="Normal-Italic"/>
        </w:rPr>
        <w:t>nts involved in delivering the propo</w:t>
      </w:r>
      <w:r w:rsidR="007E1A9C">
        <w:rPr>
          <w:rStyle w:val="Normal-Italic"/>
        </w:rPr>
        <w:t>sed solutio</w:t>
      </w:r>
      <w:r w:rsidR="009F56ED">
        <w:rPr>
          <w:rStyle w:val="Normal-Italic"/>
        </w:rPr>
        <w:t xml:space="preserve">n to Park Hill School District, and reference their experience with k-12. </w:t>
      </w:r>
    </w:p>
    <w:p w14:paraId="28902171" w14:textId="77777777" w:rsidR="00E22B28" w:rsidRDefault="00E22B28" w:rsidP="00E22B28"/>
    <w:p w14:paraId="3C5FB901" w14:textId="77777777" w:rsidR="00E22B28" w:rsidRPr="000624C8" w:rsidRDefault="001E6C57" w:rsidP="00E22B28">
      <w:r>
        <w:t>[</w:t>
      </w:r>
      <w:r w:rsidR="00E22B28" w:rsidRPr="000624C8">
        <w:t>INSERT RESPONSE HERE]</w:t>
      </w:r>
    </w:p>
    <w:p w14:paraId="3F4923BF" w14:textId="77777777" w:rsidR="00E22B28" w:rsidRDefault="00E22B28" w:rsidP="00E22B28">
      <w:pPr>
        <w:rPr>
          <w:rStyle w:val="Normal-Italic"/>
        </w:rPr>
      </w:pPr>
    </w:p>
    <w:p w14:paraId="73ED1BB1" w14:textId="77777777" w:rsidR="00230ACD" w:rsidRPr="000624C8" w:rsidRDefault="00BA7500" w:rsidP="006B69C0">
      <w:pPr>
        <w:pStyle w:val="Heading2"/>
      </w:pPr>
      <w:r>
        <w:br w:type="page"/>
      </w:r>
      <w:bookmarkStart w:id="36" w:name="_Toc347137457"/>
      <w:r w:rsidR="00230ACD" w:rsidRPr="000624C8">
        <w:t xml:space="preserve">Products and </w:t>
      </w:r>
      <w:r w:rsidR="003221E9">
        <w:t>S</w:t>
      </w:r>
      <w:r w:rsidR="00230ACD" w:rsidRPr="000624C8">
        <w:t>ervices</w:t>
      </w:r>
      <w:bookmarkEnd w:id="36"/>
    </w:p>
    <w:p w14:paraId="6A4C562D" w14:textId="77777777" w:rsidR="00062C06" w:rsidRDefault="00230ACD" w:rsidP="000624C8">
      <w:pPr>
        <w:rPr>
          <w:rStyle w:val="Normal-Italic"/>
        </w:rPr>
      </w:pPr>
      <w:r w:rsidRPr="002C3854">
        <w:rPr>
          <w:rStyle w:val="Normal-Italic"/>
        </w:rPr>
        <w:t>Please list and briefly describe any</w:t>
      </w:r>
      <w:r w:rsidR="00B93CBF">
        <w:rPr>
          <w:rStyle w:val="Normal-Italic"/>
        </w:rPr>
        <w:t xml:space="preserve"> relevant</w:t>
      </w:r>
      <w:r w:rsidRPr="002C3854">
        <w:rPr>
          <w:rStyle w:val="Normal-Italic"/>
        </w:rPr>
        <w:t xml:space="preserve"> products and services that you provide outside of your </w:t>
      </w:r>
      <w:r w:rsidR="00E22B28">
        <w:rPr>
          <w:rStyle w:val="Normal-Italic"/>
        </w:rPr>
        <w:t xml:space="preserve">proposed </w:t>
      </w:r>
      <w:r w:rsidRPr="002C3854">
        <w:rPr>
          <w:rStyle w:val="Normal-Italic"/>
        </w:rPr>
        <w:t>Learning Management System (LMS)</w:t>
      </w:r>
      <w:r w:rsidR="00CA71EB">
        <w:rPr>
          <w:rStyle w:val="Normal-Italic"/>
        </w:rPr>
        <w:t xml:space="preserve">. Also include </w:t>
      </w:r>
      <w:r w:rsidR="001E6C57">
        <w:rPr>
          <w:rStyle w:val="Normal-Italic"/>
        </w:rPr>
        <w:t xml:space="preserve">your research and development process and the resources invested in enhancing </w:t>
      </w:r>
      <w:r w:rsidR="00545614">
        <w:rPr>
          <w:rStyle w:val="Normal-Italic"/>
        </w:rPr>
        <w:t>existing</w:t>
      </w:r>
      <w:r w:rsidR="001E6C57">
        <w:rPr>
          <w:rStyle w:val="Normal-Italic"/>
        </w:rPr>
        <w:t xml:space="preserve"> products and services</w:t>
      </w:r>
      <w:r w:rsidR="002A19A7">
        <w:rPr>
          <w:rStyle w:val="Normal-Italic"/>
        </w:rPr>
        <w:t xml:space="preserve"> in the K-12 market</w:t>
      </w:r>
      <w:r w:rsidR="001E6C57">
        <w:rPr>
          <w:rStyle w:val="Normal-Italic"/>
        </w:rPr>
        <w:t>.</w:t>
      </w:r>
      <w:r w:rsidR="00AB2509">
        <w:rPr>
          <w:rStyle w:val="Normal-Italic"/>
        </w:rPr>
        <w:t xml:space="preserve"> (</w:t>
      </w:r>
      <w:r w:rsidR="009079ED">
        <w:rPr>
          <w:rStyle w:val="Normal-Italic"/>
        </w:rPr>
        <w:t>Please</w:t>
      </w:r>
      <w:r w:rsidR="00AB2509">
        <w:rPr>
          <w:rStyle w:val="Normal-Italic"/>
        </w:rPr>
        <w:t xml:space="preserve"> </w:t>
      </w:r>
      <w:r w:rsidR="002A19A7">
        <w:rPr>
          <w:rStyle w:val="Normal-Italic"/>
        </w:rPr>
        <w:t>customize this section for the Park Hill School District)</w:t>
      </w:r>
    </w:p>
    <w:p w14:paraId="0D92E660" w14:textId="77777777" w:rsidR="00230ACD" w:rsidRPr="000624C8" w:rsidRDefault="00230ACD" w:rsidP="000624C8"/>
    <w:p w14:paraId="579CA52D" w14:textId="77777777" w:rsidR="00230ACD" w:rsidRPr="000624C8" w:rsidRDefault="00230ACD" w:rsidP="000624C8">
      <w:r w:rsidRPr="000624C8">
        <w:t>[INSERT RESPONSE HERE]</w:t>
      </w:r>
    </w:p>
    <w:p w14:paraId="2F7980F2" w14:textId="77777777" w:rsidR="00EF596D" w:rsidRPr="00EF596D" w:rsidRDefault="00EF596D" w:rsidP="00EF596D"/>
    <w:p w14:paraId="63549655" w14:textId="77777777" w:rsidR="0037231C" w:rsidRPr="000624C8" w:rsidRDefault="0037231C" w:rsidP="006B69C0">
      <w:pPr>
        <w:pStyle w:val="Heading2"/>
      </w:pPr>
      <w:bookmarkStart w:id="37" w:name="_Toc347137458"/>
      <w:r w:rsidRPr="000624C8">
        <w:t>Customers</w:t>
      </w:r>
      <w:bookmarkEnd w:id="37"/>
    </w:p>
    <w:p w14:paraId="3F183397" w14:textId="77777777" w:rsidR="00AB4D7D" w:rsidRDefault="0037231C" w:rsidP="000624C8">
      <w:pPr>
        <w:rPr>
          <w:rStyle w:val="Normal-Italic"/>
        </w:rPr>
      </w:pPr>
      <w:r w:rsidRPr="002C3854">
        <w:rPr>
          <w:rStyle w:val="Normal-Italic"/>
        </w:rPr>
        <w:t xml:space="preserve">Please supply a sample list of your active </w:t>
      </w:r>
      <w:r w:rsidR="002A19A7">
        <w:rPr>
          <w:rStyle w:val="Normal-Italic"/>
        </w:rPr>
        <w:t xml:space="preserve">k-12 educational </w:t>
      </w:r>
      <w:r w:rsidR="002A19A7" w:rsidRPr="002C3854">
        <w:rPr>
          <w:rStyle w:val="Normal-Italic"/>
        </w:rPr>
        <w:t>clients</w:t>
      </w:r>
      <w:r w:rsidR="002A19A7">
        <w:rPr>
          <w:rStyle w:val="Normal-Italic"/>
        </w:rPr>
        <w:t>;</w:t>
      </w:r>
      <w:r w:rsidR="00AB2509">
        <w:rPr>
          <w:rStyle w:val="Normal-Italic"/>
        </w:rPr>
        <w:t xml:space="preserve"> if possible please provide a b</w:t>
      </w:r>
      <w:r w:rsidR="002A19A7">
        <w:rPr>
          <w:rStyle w:val="Normal-Italic"/>
        </w:rPr>
        <w:t xml:space="preserve">rief description of the project implemented at the given k-12 institution. </w:t>
      </w:r>
      <w:r w:rsidR="00AB2509">
        <w:rPr>
          <w:rStyle w:val="Normal-Italic"/>
        </w:rPr>
        <w:t xml:space="preserve">  </w:t>
      </w:r>
    </w:p>
    <w:p w14:paraId="1E7FF33C" w14:textId="77777777" w:rsidR="00AB4D7D" w:rsidRDefault="00AB4D7D" w:rsidP="00AB4D7D"/>
    <w:p w14:paraId="2DA3144C" w14:textId="77777777" w:rsidR="00AB4D7D" w:rsidRPr="000624C8" w:rsidRDefault="00AB4D7D" w:rsidP="00AB4D7D">
      <w:r w:rsidRPr="000624C8">
        <w:t>[INSERT RESPONSE HERE]</w:t>
      </w:r>
    </w:p>
    <w:p w14:paraId="644E76BB" w14:textId="77777777" w:rsidR="00AB4D7D" w:rsidRDefault="00AB4D7D" w:rsidP="000624C8">
      <w:pPr>
        <w:rPr>
          <w:rStyle w:val="Normal-Italic"/>
        </w:rPr>
      </w:pPr>
    </w:p>
    <w:p w14:paraId="312DDCF2" w14:textId="77777777" w:rsidR="00AB4D7D" w:rsidRDefault="00AB4D7D" w:rsidP="000624C8">
      <w:pPr>
        <w:rPr>
          <w:rStyle w:val="Normal-Italic"/>
        </w:rPr>
      </w:pPr>
    </w:p>
    <w:p w14:paraId="4781F0CD" w14:textId="77777777" w:rsidR="0037231C" w:rsidRPr="002C3854" w:rsidRDefault="00485C7C" w:rsidP="000624C8">
      <w:pPr>
        <w:rPr>
          <w:rStyle w:val="Normal-Italic"/>
        </w:rPr>
      </w:pPr>
      <w:r w:rsidRPr="00A27299">
        <w:rPr>
          <w:rStyle w:val="Normal-Italic"/>
        </w:rPr>
        <w:t xml:space="preserve">Please provide </w:t>
      </w:r>
      <w:r w:rsidR="00F12A3D" w:rsidRPr="00A27299">
        <w:rPr>
          <w:rStyle w:val="Normal-Italic"/>
        </w:rPr>
        <w:t xml:space="preserve">the </w:t>
      </w:r>
      <w:r w:rsidR="00696320" w:rsidRPr="00A27299">
        <w:rPr>
          <w:rStyle w:val="Normal-Italic"/>
        </w:rPr>
        <w:t>total</w:t>
      </w:r>
      <w:r w:rsidRPr="00A27299">
        <w:rPr>
          <w:rStyle w:val="Normal-Italic"/>
        </w:rPr>
        <w:t xml:space="preserve"> number of </w:t>
      </w:r>
      <w:r w:rsidR="00F12A3D" w:rsidRPr="00A27299">
        <w:rPr>
          <w:rStyle w:val="Normal-Italic"/>
        </w:rPr>
        <w:t xml:space="preserve">K-12 school </w:t>
      </w:r>
      <w:r w:rsidRPr="00A27299">
        <w:rPr>
          <w:rStyle w:val="Normal-Italic"/>
        </w:rPr>
        <w:t>districts</w:t>
      </w:r>
      <w:r w:rsidR="00F12A3D" w:rsidRPr="00A27299">
        <w:rPr>
          <w:rStyle w:val="Normal-Italic"/>
        </w:rPr>
        <w:t xml:space="preserve">, schools and students served. Please also provide the total </w:t>
      </w:r>
      <w:r w:rsidR="00A27299" w:rsidRPr="00A27299">
        <w:rPr>
          <w:rStyle w:val="Normal-Italic"/>
        </w:rPr>
        <w:t xml:space="preserve">number of colleges/university institutions </w:t>
      </w:r>
      <w:r w:rsidR="00F12A3D" w:rsidRPr="00A27299">
        <w:rPr>
          <w:rStyle w:val="Normal-Italic"/>
        </w:rPr>
        <w:t>and students served.</w:t>
      </w:r>
      <w:r>
        <w:rPr>
          <w:rStyle w:val="Normal-Italic"/>
        </w:rPr>
        <w:t xml:space="preserve">  </w:t>
      </w:r>
    </w:p>
    <w:p w14:paraId="5EFFCDD9" w14:textId="77777777" w:rsidR="00230ACD" w:rsidRPr="000624C8" w:rsidRDefault="00230ACD" w:rsidP="000624C8"/>
    <w:p w14:paraId="1688F4D2" w14:textId="77777777" w:rsidR="00230ACD" w:rsidRPr="000624C8" w:rsidRDefault="00230ACD" w:rsidP="000624C8">
      <w:r w:rsidRPr="000624C8">
        <w:t>[INSERT RESPONSE HERE]</w:t>
      </w:r>
    </w:p>
    <w:p w14:paraId="1F24E0DA" w14:textId="77777777" w:rsidR="00E10AD0" w:rsidRPr="000624C8" w:rsidRDefault="00E10AD0" w:rsidP="000624C8"/>
    <w:p w14:paraId="64D2C663" w14:textId="77777777" w:rsidR="00E10AD0" w:rsidRPr="000624C8" w:rsidRDefault="00E10AD0" w:rsidP="006B69C0">
      <w:pPr>
        <w:pStyle w:val="Heading2"/>
      </w:pPr>
      <w:bookmarkStart w:id="38" w:name="_Toc347137459"/>
      <w:r w:rsidRPr="000624C8">
        <w:t>References</w:t>
      </w:r>
      <w:bookmarkEnd w:id="38"/>
    </w:p>
    <w:p w14:paraId="0511B0D7" w14:textId="77777777" w:rsidR="00E10AD0" w:rsidRPr="002C3854" w:rsidRDefault="00E10AD0" w:rsidP="000624C8">
      <w:pPr>
        <w:rPr>
          <w:rStyle w:val="Normal-Italic"/>
        </w:rPr>
      </w:pPr>
      <w:r w:rsidRPr="002C3854">
        <w:rPr>
          <w:rStyle w:val="Normal-Italic"/>
        </w:rPr>
        <w:t>Please suppl</w:t>
      </w:r>
      <w:r w:rsidR="002A19A7">
        <w:rPr>
          <w:rStyle w:val="Normal-Italic"/>
        </w:rPr>
        <w:t>y the name of three K-12 references.</w:t>
      </w:r>
    </w:p>
    <w:p w14:paraId="12B9D8A9" w14:textId="77777777" w:rsidR="00AF4855" w:rsidRPr="000624C8" w:rsidRDefault="00AF4855" w:rsidP="000624C8"/>
    <w:p w14:paraId="7EB999D7" w14:textId="77777777" w:rsidR="00E10AD0" w:rsidRDefault="00AF4855" w:rsidP="006B69C0">
      <w:pPr>
        <w:pStyle w:val="Heading2"/>
      </w:pPr>
      <w:bookmarkStart w:id="39" w:name="_Toc347137460"/>
      <w:r w:rsidRPr="000624C8">
        <w:t>Partnering</w:t>
      </w:r>
      <w:bookmarkEnd w:id="39"/>
    </w:p>
    <w:p w14:paraId="314FD421" w14:textId="77777777" w:rsidR="008131A9" w:rsidRDefault="008131A9" w:rsidP="008131A9">
      <w:pPr>
        <w:rPr>
          <w:rStyle w:val="Normal-Italic"/>
        </w:rPr>
      </w:pPr>
      <w:r w:rsidRPr="008131A9">
        <w:rPr>
          <w:rStyle w:val="Normal-Italic"/>
        </w:rPr>
        <w:t>Pr</w:t>
      </w:r>
      <w:r>
        <w:rPr>
          <w:rStyle w:val="Normal-Italic"/>
        </w:rPr>
        <w:t xml:space="preserve">ovide the names of any partners </w:t>
      </w:r>
      <w:r w:rsidRPr="008131A9">
        <w:rPr>
          <w:rStyle w:val="Normal-Italic"/>
        </w:rPr>
        <w:t xml:space="preserve">that are relevant to </w:t>
      </w:r>
      <w:r>
        <w:rPr>
          <w:rStyle w:val="Normal-Italic"/>
        </w:rPr>
        <w:t>this RFP. Please provide describe their role in the response and an</w:t>
      </w:r>
      <w:r w:rsidR="00AB2509">
        <w:rPr>
          <w:rStyle w:val="Normal-Italic"/>
        </w:rPr>
        <w:t>y</w:t>
      </w:r>
      <w:r>
        <w:rPr>
          <w:rStyle w:val="Normal-Italic"/>
        </w:rPr>
        <w:t xml:space="preserve"> products </w:t>
      </w:r>
      <w:r w:rsidR="002A19A7">
        <w:rPr>
          <w:rStyle w:val="Normal-Italic"/>
        </w:rPr>
        <w:t>and/or services the partner might</w:t>
      </w:r>
      <w:r>
        <w:rPr>
          <w:rStyle w:val="Normal-Italic"/>
        </w:rPr>
        <w:t xml:space="preserve"> supply. </w:t>
      </w:r>
    </w:p>
    <w:p w14:paraId="5E89B5C0" w14:textId="77777777" w:rsidR="008131A9" w:rsidRPr="008131A9" w:rsidRDefault="008131A9" w:rsidP="008131A9">
      <w:pPr>
        <w:rPr>
          <w:rStyle w:val="Normal-Italic"/>
        </w:rPr>
      </w:pPr>
    </w:p>
    <w:p w14:paraId="640E76B1" w14:textId="77777777" w:rsidR="003D0DD1" w:rsidRDefault="003D0DD1" w:rsidP="006B69C0">
      <w:pPr>
        <w:pStyle w:val="Heading2"/>
      </w:pPr>
      <w:bookmarkStart w:id="40" w:name="_Toc347137461"/>
      <w:r w:rsidRPr="000624C8">
        <w:t>Financia</w:t>
      </w:r>
      <w:r w:rsidR="002C16DF">
        <w:t>ls</w:t>
      </w:r>
      <w:bookmarkEnd w:id="40"/>
    </w:p>
    <w:p w14:paraId="19EC4C61" w14:textId="77777777" w:rsidR="00EF596D" w:rsidRPr="00EF596D" w:rsidRDefault="00EF596D" w:rsidP="00EF596D">
      <w:pPr>
        <w:rPr>
          <w:rStyle w:val="Normal-Bold"/>
        </w:rPr>
      </w:pPr>
      <w:r w:rsidRPr="00EF596D">
        <w:rPr>
          <w:rStyle w:val="Normal-Bold"/>
        </w:rPr>
        <w:t>Financial viability</w:t>
      </w:r>
    </w:p>
    <w:p w14:paraId="193AE42E" w14:textId="77777777" w:rsidR="0037231C" w:rsidRPr="000624C8" w:rsidRDefault="00EF596D" w:rsidP="000624C8">
      <w:r w:rsidRPr="00EF596D">
        <w:rPr>
          <w:rStyle w:val="Normal-Italic"/>
        </w:rPr>
        <w:t>Please provide a br</w:t>
      </w:r>
      <w:r w:rsidR="002A19A7">
        <w:rPr>
          <w:rStyle w:val="Normal-Italic"/>
        </w:rPr>
        <w:t>ief statement about your organiz</w:t>
      </w:r>
      <w:r w:rsidRPr="00EF596D">
        <w:rPr>
          <w:rStyle w:val="Normal-Italic"/>
        </w:rPr>
        <w:t>ations financial viability</w:t>
      </w:r>
      <w:r w:rsidR="009079ED">
        <w:rPr>
          <w:rStyle w:val="Normal-Italic"/>
        </w:rPr>
        <w:t>.</w:t>
      </w:r>
    </w:p>
    <w:p w14:paraId="0350825F" w14:textId="77777777" w:rsidR="003D0DD1" w:rsidRPr="000624C8" w:rsidRDefault="003D0DD1" w:rsidP="000624C8"/>
    <w:p w14:paraId="42A618D4" w14:textId="77777777" w:rsidR="00C33E97" w:rsidRPr="000624C8" w:rsidRDefault="00C33E97" w:rsidP="000624C8"/>
    <w:p w14:paraId="79135E32" w14:textId="77777777" w:rsidR="00387EAC" w:rsidRPr="000624C8" w:rsidRDefault="00387EAC" w:rsidP="000624C8">
      <w:pPr>
        <w:sectPr w:rsidR="00387EAC" w:rsidRPr="000624C8" w:rsidSect="007250A2">
          <w:headerReference w:type="default" r:id="rId15"/>
          <w:footerReference w:type="default" r:id="rId16"/>
          <w:headerReference w:type="first" r:id="rId17"/>
          <w:footerReference w:type="first" r:id="rId18"/>
          <w:type w:val="continuous"/>
          <w:pgSz w:w="12240" w:h="15840"/>
          <w:pgMar w:top="1808" w:right="1800" w:bottom="1134" w:left="1800" w:header="708" w:footer="319" w:gutter="0"/>
          <w:pgNumType w:start="0"/>
          <w:cols w:space="708"/>
          <w:titlePg/>
          <w:docGrid w:linePitch="360"/>
        </w:sectPr>
      </w:pPr>
    </w:p>
    <w:p w14:paraId="7711AB8E" w14:textId="77777777" w:rsidR="00387EAC" w:rsidRPr="000624C8" w:rsidRDefault="00387EAC" w:rsidP="00387EAC">
      <w:pPr>
        <w:pStyle w:val="Heading1"/>
      </w:pPr>
      <w:bookmarkStart w:id="41" w:name="_Toc347137462"/>
      <w:r w:rsidRPr="000624C8">
        <w:t>Proposed Solution</w:t>
      </w:r>
      <w:bookmarkEnd w:id="41"/>
    </w:p>
    <w:p w14:paraId="7BEF6F7A" w14:textId="77777777" w:rsidR="00387EAC" w:rsidRPr="000624C8" w:rsidRDefault="00387EAC" w:rsidP="00387EAC">
      <w:pPr>
        <w:pStyle w:val="Heading2"/>
      </w:pPr>
      <w:bookmarkStart w:id="42" w:name="_Toc347137463"/>
      <w:r>
        <w:t xml:space="preserve">Product – </w:t>
      </w:r>
      <w:r w:rsidR="003221E9">
        <w:t>L</w:t>
      </w:r>
      <w:r>
        <w:t xml:space="preserve">earning </w:t>
      </w:r>
      <w:r w:rsidR="003221E9">
        <w:t>M</w:t>
      </w:r>
      <w:r>
        <w:t xml:space="preserve">anagement </w:t>
      </w:r>
      <w:r w:rsidR="003221E9">
        <w:t>S</w:t>
      </w:r>
      <w:r>
        <w:t>ystem</w:t>
      </w:r>
      <w:bookmarkEnd w:id="42"/>
    </w:p>
    <w:tbl>
      <w:tblPr>
        <w:tblpPr w:leftFromText="180" w:rightFromText="180" w:vertAnchor="text" w:horzAnchor="margin" w:tblpY="91"/>
        <w:tblW w:w="9039" w:type="dxa"/>
        <w:tblLayout w:type="fixed"/>
        <w:tblCellMar>
          <w:top w:w="57" w:type="dxa"/>
          <w:bottom w:w="57" w:type="dxa"/>
        </w:tblCellMar>
        <w:tblLook w:val="04A0" w:firstRow="1" w:lastRow="0" w:firstColumn="1" w:lastColumn="0" w:noHBand="0" w:noVBand="1"/>
      </w:tblPr>
      <w:tblGrid>
        <w:gridCol w:w="2093"/>
        <w:gridCol w:w="6946"/>
      </w:tblGrid>
      <w:tr w:rsidR="00387EAC" w:rsidRPr="000624C8" w14:paraId="6783AED3" w14:textId="77777777" w:rsidTr="000153BB">
        <w:tc>
          <w:tcPr>
            <w:tcW w:w="2093" w:type="dxa"/>
          </w:tcPr>
          <w:p w14:paraId="2B949621" w14:textId="77777777" w:rsidR="00387EAC" w:rsidRPr="000624C8" w:rsidRDefault="00387EAC" w:rsidP="00872246">
            <w:r w:rsidRPr="000624C8">
              <w:t>Product name:</w:t>
            </w:r>
          </w:p>
        </w:tc>
        <w:tc>
          <w:tcPr>
            <w:tcW w:w="6946" w:type="dxa"/>
          </w:tcPr>
          <w:p w14:paraId="7E503EBC" w14:textId="77777777" w:rsidR="00387EAC" w:rsidRPr="000624C8" w:rsidRDefault="00387EAC" w:rsidP="00872246">
            <w:r w:rsidRPr="000624C8">
              <w:t>[INSERT RESPONSE HERE]</w:t>
            </w:r>
          </w:p>
        </w:tc>
      </w:tr>
      <w:tr w:rsidR="00387EAC" w:rsidRPr="000624C8" w14:paraId="19A531F3" w14:textId="77777777" w:rsidTr="000153BB">
        <w:tc>
          <w:tcPr>
            <w:tcW w:w="2093" w:type="dxa"/>
          </w:tcPr>
          <w:p w14:paraId="41D6D0A9" w14:textId="77777777" w:rsidR="00387EAC" w:rsidRPr="000624C8" w:rsidRDefault="00387EAC" w:rsidP="00872246">
            <w:r w:rsidRPr="000624C8">
              <w:t>Brief description:</w:t>
            </w:r>
          </w:p>
        </w:tc>
        <w:tc>
          <w:tcPr>
            <w:tcW w:w="6946" w:type="dxa"/>
          </w:tcPr>
          <w:p w14:paraId="690FAE78" w14:textId="77777777" w:rsidR="00387EAC" w:rsidRPr="000624C8" w:rsidRDefault="00387EAC" w:rsidP="00872246">
            <w:r w:rsidRPr="000624C8">
              <w:t>[INSERT RESPONSE HERE]</w:t>
            </w:r>
          </w:p>
        </w:tc>
      </w:tr>
      <w:tr w:rsidR="00AB2509" w:rsidRPr="000624C8" w14:paraId="070B3512" w14:textId="77777777" w:rsidTr="000153BB">
        <w:tc>
          <w:tcPr>
            <w:tcW w:w="2093" w:type="dxa"/>
          </w:tcPr>
          <w:p w14:paraId="7179F085" w14:textId="77777777" w:rsidR="00AB2509" w:rsidRDefault="00C36EF8" w:rsidP="00872246">
            <w:r>
              <w:t>Current v</w:t>
            </w:r>
            <w:r w:rsidR="00AB2509">
              <w:t>ersion:</w:t>
            </w:r>
          </w:p>
        </w:tc>
        <w:tc>
          <w:tcPr>
            <w:tcW w:w="6946" w:type="dxa"/>
          </w:tcPr>
          <w:p w14:paraId="6E0D15D3" w14:textId="77777777" w:rsidR="00AB2509" w:rsidRPr="000624C8" w:rsidRDefault="00AB2509" w:rsidP="00872246">
            <w:r w:rsidRPr="000624C8">
              <w:t>[INSERT RESPONSE HERE]</w:t>
            </w:r>
          </w:p>
        </w:tc>
      </w:tr>
      <w:tr w:rsidR="00AB2509" w:rsidRPr="000624C8" w14:paraId="3C22DF92" w14:textId="77777777" w:rsidTr="000153BB">
        <w:tc>
          <w:tcPr>
            <w:tcW w:w="2093" w:type="dxa"/>
          </w:tcPr>
          <w:p w14:paraId="53FF98ED" w14:textId="77777777" w:rsidR="00AB2509" w:rsidRPr="000624C8" w:rsidRDefault="00C36EF8" w:rsidP="00872246">
            <w:r>
              <w:t>Year r</w:t>
            </w:r>
            <w:r w:rsidR="00AB2509">
              <w:t>eleased:</w:t>
            </w:r>
          </w:p>
        </w:tc>
        <w:tc>
          <w:tcPr>
            <w:tcW w:w="6946" w:type="dxa"/>
          </w:tcPr>
          <w:p w14:paraId="0F9AAE71" w14:textId="77777777" w:rsidR="00AB2509" w:rsidRPr="000624C8" w:rsidRDefault="00AB2509" w:rsidP="00872246">
            <w:r w:rsidRPr="000624C8">
              <w:t>[INSERT RESPONSE HERE]</w:t>
            </w:r>
          </w:p>
        </w:tc>
      </w:tr>
    </w:tbl>
    <w:p w14:paraId="20E7B88F" w14:textId="77777777" w:rsidR="00387EAC" w:rsidRDefault="00387EAC" w:rsidP="007D21A3"/>
    <w:p w14:paraId="74A01B97" w14:textId="77777777" w:rsidR="00387EAC" w:rsidRDefault="00387EAC" w:rsidP="007D21A3"/>
    <w:p w14:paraId="3D4F614C" w14:textId="77777777" w:rsidR="00387EAC" w:rsidRDefault="00387EAC" w:rsidP="007D21A3"/>
    <w:p w14:paraId="29547AC0" w14:textId="77777777" w:rsidR="00387EAC" w:rsidRDefault="00387EAC" w:rsidP="007D21A3"/>
    <w:p w14:paraId="28F5DEEF" w14:textId="77777777" w:rsidR="00AB2509" w:rsidRDefault="00AB2509" w:rsidP="00AB2509">
      <w:pPr>
        <w:pStyle w:val="Heading2"/>
        <w:numPr>
          <w:ilvl w:val="0"/>
          <w:numId w:val="0"/>
        </w:numPr>
        <w:ind w:left="576" w:hanging="576"/>
      </w:pPr>
    </w:p>
    <w:p w14:paraId="7B763FBA" w14:textId="77777777" w:rsidR="00610F05" w:rsidRDefault="00610F05" w:rsidP="007D21A3">
      <w:pPr>
        <w:pStyle w:val="Heading2"/>
      </w:pPr>
      <w:bookmarkStart w:id="43" w:name="_Toc347137464"/>
      <w:r>
        <w:t>Requirements</w:t>
      </w:r>
      <w:r w:rsidR="00F82F15">
        <w:t xml:space="preserve"> and </w:t>
      </w:r>
      <w:r w:rsidR="003221E9">
        <w:t>S</w:t>
      </w:r>
      <w:r w:rsidR="00FB2D52">
        <w:t>upplier</w:t>
      </w:r>
      <w:r w:rsidR="00F82F15">
        <w:t xml:space="preserve"> </w:t>
      </w:r>
      <w:r w:rsidR="003221E9">
        <w:t>C</w:t>
      </w:r>
      <w:r w:rsidR="00F82F15">
        <w:t>apability</w:t>
      </w:r>
      <w:bookmarkEnd w:id="43"/>
    </w:p>
    <w:p w14:paraId="0277B8A9" w14:textId="77777777" w:rsidR="00B8627A" w:rsidRPr="005B2263" w:rsidRDefault="00B8627A" w:rsidP="00B8627A">
      <w:pPr>
        <w:rPr>
          <w:rStyle w:val="Normal-Bold"/>
        </w:rPr>
      </w:pPr>
      <w:r w:rsidRPr="005B2263">
        <w:rPr>
          <w:rStyle w:val="Normal-Bold"/>
        </w:rPr>
        <w:t>Response Key</w:t>
      </w:r>
    </w:p>
    <w:p w14:paraId="45F3E90F" w14:textId="77777777" w:rsidR="00B8627A" w:rsidRPr="000624C8" w:rsidRDefault="00B8627A" w:rsidP="00B8627A">
      <w:r w:rsidRPr="000624C8">
        <w:t>Please insert the applicable answer into the ‘</w:t>
      </w:r>
      <w:r w:rsidRPr="009E139F">
        <w:rPr>
          <w:rStyle w:val="Normal-Bold"/>
        </w:rPr>
        <w:t>Resp</w:t>
      </w:r>
      <w:r w:rsidR="002C16DF">
        <w:rPr>
          <w:rStyle w:val="Normal-Bold"/>
        </w:rPr>
        <w:t>onse</w:t>
      </w:r>
      <w:r w:rsidRPr="000624C8">
        <w:t>.’ column of the table below:</w:t>
      </w:r>
    </w:p>
    <w:p w14:paraId="3940D119" w14:textId="77777777" w:rsidR="00B8627A" w:rsidRDefault="00B8627A" w:rsidP="00B8627A">
      <w:r w:rsidRPr="005B2263">
        <w:rPr>
          <w:rStyle w:val="Normal-BoldRed"/>
        </w:rPr>
        <w:t>YES</w:t>
      </w:r>
      <w:r w:rsidRPr="000624C8">
        <w:t xml:space="preserve"> </w:t>
      </w:r>
      <w:r w:rsidRPr="000624C8">
        <w:tab/>
        <w:t>Yes, this feature is available as part of the standard package</w:t>
      </w:r>
    </w:p>
    <w:p w14:paraId="06A2851A" w14:textId="77777777" w:rsidR="009E139F" w:rsidRPr="009E139F" w:rsidRDefault="009E139F" w:rsidP="009E139F">
      <w:pPr>
        <w:rPr>
          <w:rStyle w:val="Normal-BoldRed"/>
        </w:rPr>
      </w:pPr>
      <w:r w:rsidRPr="009E139F">
        <w:rPr>
          <w:rStyle w:val="Normal-BoldRed"/>
        </w:rPr>
        <w:t>YES-P</w:t>
      </w:r>
      <w:r>
        <w:rPr>
          <w:rStyle w:val="Normal-BoldRed"/>
        </w:rPr>
        <w:t xml:space="preserve"> </w:t>
      </w:r>
      <w:r>
        <w:rPr>
          <w:rStyle w:val="Normal-BoldRed"/>
        </w:rPr>
        <w:tab/>
      </w:r>
      <w:r w:rsidRPr="009E139F">
        <w:t>Yes,</w:t>
      </w:r>
      <w:r>
        <w:t xml:space="preserve"> only partially (please ensure you describe in detail, else we reserve the right to change this response to No) </w:t>
      </w:r>
    </w:p>
    <w:p w14:paraId="23D8E1D5" w14:textId="77777777" w:rsidR="00B8627A" w:rsidRPr="000624C8" w:rsidRDefault="00B8627A" w:rsidP="00B8627A">
      <w:r w:rsidRPr="005B2263">
        <w:rPr>
          <w:rStyle w:val="Normal-BoldRed"/>
        </w:rPr>
        <w:t>YES-C</w:t>
      </w:r>
      <w:r w:rsidRPr="000624C8">
        <w:tab/>
        <w:t>Yes, this feature is available but requires customi</w:t>
      </w:r>
      <w:r w:rsidR="00263550">
        <w:t>z</w:t>
      </w:r>
      <w:r w:rsidRPr="000624C8">
        <w:t>ation</w:t>
      </w:r>
    </w:p>
    <w:p w14:paraId="525C625F" w14:textId="77777777" w:rsidR="00B8627A" w:rsidRPr="000624C8" w:rsidRDefault="00B8627A" w:rsidP="00B8627A">
      <w:r w:rsidRPr="005B2263">
        <w:rPr>
          <w:rStyle w:val="Normal-BoldRed"/>
        </w:rPr>
        <w:t>FR</w:t>
      </w:r>
      <w:r w:rsidRPr="000624C8">
        <w:tab/>
        <w:t>This feature will be available in a future release (within the next 6 months)</w:t>
      </w:r>
    </w:p>
    <w:p w14:paraId="3D36C6FB" w14:textId="77777777" w:rsidR="00B8627A" w:rsidRDefault="00B8627A" w:rsidP="00B8627A">
      <w:r w:rsidRPr="005B2263">
        <w:rPr>
          <w:rStyle w:val="Normal-BoldRed"/>
        </w:rPr>
        <w:t>NO</w:t>
      </w:r>
      <w:r w:rsidRPr="000624C8">
        <w:tab/>
        <w:t>This feature is not available in the system</w:t>
      </w:r>
    </w:p>
    <w:p w14:paraId="797C574F" w14:textId="77777777" w:rsidR="009763BB" w:rsidRDefault="009763BB" w:rsidP="009763BB">
      <w:r w:rsidRPr="005B2263">
        <w:rPr>
          <w:rStyle w:val="Normal-BoldRed"/>
        </w:rPr>
        <w:t>N</w:t>
      </w:r>
      <w:r>
        <w:rPr>
          <w:rStyle w:val="Normal-BoldRed"/>
        </w:rPr>
        <w:t>/A</w:t>
      </w:r>
      <w:r w:rsidRPr="000624C8">
        <w:tab/>
      </w:r>
      <w:r>
        <w:t>Not Applicable</w:t>
      </w:r>
    </w:p>
    <w:p w14:paraId="322E6085" w14:textId="77777777" w:rsidR="007250A2" w:rsidRDefault="007250A2" w:rsidP="009763BB"/>
    <w:p w14:paraId="38399AAB" w14:textId="77777777" w:rsidR="00A86376" w:rsidRDefault="00E66420" w:rsidP="00730E3A">
      <w:pPr>
        <w:pStyle w:val="Heading3"/>
        <w:numPr>
          <w:ilvl w:val="2"/>
          <w:numId w:val="4"/>
        </w:numPr>
      </w:pPr>
      <w:bookmarkStart w:id="44" w:name="_Ref252542936"/>
      <w:r>
        <w:br w:type="page"/>
      </w:r>
      <w:r w:rsidR="00D80684">
        <w:t xml:space="preserve">OverARCHING </w:t>
      </w:r>
      <w:r w:rsidR="00657C03" w:rsidRPr="005B2263">
        <w:t>Requirement</w:t>
      </w:r>
      <w:bookmarkEnd w:id="44"/>
      <w:r w:rsidR="00D80684">
        <w:t>s</w:t>
      </w:r>
    </w:p>
    <w:p w14:paraId="14EF6F7C" w14:textId="77777777" w:rsidR="00D627D6" w:rsidRPr="00D627D6" w:rsidRDefault="00D627D6" w:rsidP="00D627D6"/>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1118"/>
        <w:gridCol w:w="6537"/>
      </w:tblGrid>
      <w:tr w:rsidR="00E66420" w:rsidRPr="000624C8" w14:paraId="3445D85A" w14:textId="77777777" w:rsidTr="00E66420">
        <w:tc>
          <w:tcPr>
            <w:tcW w:w="992" w:type="dxa"/>
            <w:shd w:val="clear" w:color="auto" w:fill="BFBFBF"/>
          </w:tcPr>
          <w:p w14:paraId="4094A7F6" w14:textId="77777777" w:rsidR="00E66420" w:rsidRPr="00763E20" w:rsidRDefault="00E66420" w:rsidP="00B832CB">
            <w:pPr>
              <w:rPr>
                <w:rStyle w:val="Normal-Bold"/>
              </w:rPr>
            </w:pPr>
            <w:r w:rsidRPr="00763E20">
              <w:rPr>
                <w:rStyle w:val="Normal-Bold"/>
              </w:rPr>
              <w:t>Ref No.</w:t>
            </w:r>
          </w:p>
        </w:tc>
        <w:tc>
          <w:tcPr>
            <w:tcW w:w="3936" w:type="dxa"/>
            <w:shd w:val="clear" w:color="auto" w:fill="BFBFBF"/>
          </w:tcPr>
          <w:p w14:paraId="21FC5FE3" w14:textId="77777777" w:rsidR="00E66420" w:rsidRPr="00763E20" w:rsidRDefault="00E66420" w:rsidP="003801F6">
            <w:pPr>
              <w:pStyle w:val="Normal-TableText"/>
              <w:rPr>
                <w:rStyle w:val="Normal-Bold"/>
              </w:rPr>
            </w:pPr>
            <w:r>
              <w:rPr>
                <w:rStyle w:val="Normal-Bold"/>
              </w:rPr>
              <w:t xml:space="preserve">Requirement / Deliverable </w:t>
            </w:r>
          </w:p>
        </w:tc>
        <w:tc>
          <w:tcPr>
            <w:tcW w:w="1118" w:type="dxa"/>
            <w:shd w:val="clear" w:color="auto" w:fill="D9D9D9"/>
          </w:tcPr>
          <w:p w14:paraId="69F740EF" w14:textId="77777777" w:rsidR="00E66420" w:rsidRPr="002C16DF" w:rsidRDefault="00E66420" w:rsidP="004B51C5">
            <w:pPr>
              <w:pStyle w:val="Normal-TableText"/>
              <w:rPr>
                <w:rStyle w:val="Normal-Bold"/>
                <w:sz w:val="18"/>
                <w:szCs w:val="18"/>
              </w:rPr>
            </w:pPr>
            <w:r w:rsidRPr="002C16DF">
              <w:rPr>
                <w:rStyle w:val="Normal-Bold"/>
                <w:sz w:val="18"/>
                <w:szCs w:val="18"/>
              </w:rPr>
              <w:t>Response</w:t>
            </w:r>
          </w:p>
        </w:tc>
        <w:tc>
          <w:tcPr>
            <w:tcW w:w="6537" w:type="dxa"/>
            <w:shd w:val="clear" w:color="auto" w:fill="D9D9D9"/>
          </w:tcPr>
          <w:p w14:paraId="4D82F6E0" w14:textId="77777777" w:rsidR="00E66420" w:rsidRPr="00763E20" w:rsidRDefault="00E66420" w:rsidP="004B51C5">
            <w:pPr>
              <w:pStyle w:val="Normal-TableText"/>
              <w:rPr>
                <w:rStyle w:val="Normal-Bold"/>
              </w:rPr>
            </w:pPr>
            <w:r w:rsidRPr="00763E20">
              <w:rPr>
                <w:rStyle w:val="Normal-Bold"/>
              </w:rPr>
              <w:t>Details</w:t>
            </w:r>
          </w:p>
        </w:tc>
      </w:tr>
      <w:tr w:rsidR="00E66420" w:rsidRPr="000624C8" w14:paraId="795F4E04" w14:textId="77777777" w:rsidTr="00E66420">
        <w:tc>
          <w:tcPr>
            <w:tcW w:w="992" w:type="dxa"/>
          </w:tcPr>
          <w:p w14:paraId="7689BA87" w14:textId="77777777" w:rsidR="00E66420" w:rsidRPr="000624C8" w:rsidRDefault="00E66420" w:rsidP="000153BB">
            <w:pPr>
              <w:pStyle w:val="ListParagraph"/>
              <w:numPr>
                <w:ilvl w:val="0"/>
                <w:numId w:val="12"/>
              </w:numPr>
            </w:pPr>
          </w:p>
        </w:tc>
        <w:tc>
          <w:tcPr>
            <w:tcW w:w="3936" w:type="dxa"/>
          </w:tcPr>
          <w:p w14:paraId="1CC5B1F9" w14:textId="77777777" w:rsidR="00E66420" w:rsidRDefault="00E66420" w:rsidP="004B51C5">
            <w:pPr>
              <w:pStyle w:val="Normal-TableText"/>
            </w:pPr>
            <w:r>
              <w:t>The application must include tools that support the learner, the teacher, and course designers to enable the delivery of online and blended learning.</w:t>
            </w:r>
          </w:p>
          <w:p w14:paraId="67496AB5" w14:textId="77777777" w:rsidR="006303B7" w:rsidRPr="000624C8" w:rsidRDefault="006303B7" w:rsidP="004B51C5">
            <w:pPr>
              <w:pStyle w:val="Normal-TableText"/>
            </w:pPr>
          </w:p>
        </w:tc>
        <w:tc>
          <w:tcPr>
            <w:tcW w:w="1118" w:type="dxa"/>
          </w:tcPr>
          <w:p w14:paraId="068F8603" w14:textId="77777777" w:rsidR="00E66420" w:rsidRPr="000624C8" w:rsidRDefault="00E66420" w:rsidP="004B51C5">
            <w:pPr>
              <w:pStyle w:val="Normal-TableText"/>
            </w:pPr>
          </w:p>
        </w:tc>
        <w:tc>
          <w:tcPr>
            <w:tcW w:w="6537" w:type="dxa"/>
          </w:tcPr>
          <w:p w14:paraId="4B14D5EA" w14:textId="77777777" w:rsidR="00E66420" w:rsidRPr="000624C8" w:rsidRDefault="00E66420" w:rsidP="004B51C5">
            <w:pPr>
              <w:pStyle w:val="Normal-TableText"/>
            </w:pPr>
          </w:p>
        </w:tc>
      </w:tr>
      <w:tr w:rsidR="00E66420" w:rsidRPr="000624C8" w14:paraId="3F795C49" w14:textId="77777777" w:rsidTr="00E66420">
        <w:tc>
          <w:tcPr>
            <w:tcW w:w="992" w:type="dxa"/>
          </w:tcPr>
          <w:p w14:paraId="5840F1C1" w14:textId="77777777" w:rsidR="00E66420" w:rsidRPr="000624C8" w:rsidRDefault="00E66420" w:rsidP="000153BB">
            <w:pPr>
              <w:pStyle w:val="ListParagraph"/>
              <w:numPr>
                <w:ilvl w:val="0"/>
                <w:numId w:val="12"/>
              </w:numPr>
            </w:pPr>
          </w:p>
        </w:tc>
        <w:tc>
          <w:tcPr>
            <w:tcW w:w="3936" w:type="dxa"/>
          </w:tcPr>
          <w:p w14:paraId="4E874E28" w14:textId="77777777" w:rsidR="00E66420" w:rsidRDefault="00E66420" w:rsidP="00752A1A">
            <w:pPr>
              <w:pStyle w:val="Normal-TableText"/>
            </w:pPr>
            <w:r>
              <w:t xml:space="preserve">The solution must address the need to migrate </w:t>
            </w:r>
            <w:r w:rsidR="00B85B04">
              <w:t>existing online course content with support.</w:t>
            </w:r>
          </w:p>
          <w:p w14:paraId="37CE3497" w14:textId="77777777" w:rsidR="006303B7" w:rsidRPr="00B8627A" w:rsidRDefault="006303B7" w:rsidP="00752A1A">
            <w:pPr>
              <w:pStyle w:val="Normal-TableText"/>
            </w:pPr>
          </w:p>
        </w:tc>
        <w:tc>
          <w:tcPr>
            <w:tcW w:w="1118" w:type="dxa"/>
          </w:tcPr>
          <w:p w14:paraId="7CC45972" w14:textId="77777777" w:rsidR="00E66420" w:rsidRPr="000624C8" w:rsidRDefault="00E66420" w:rsidP="004B51C5">
            <w:pPr>
              <w:pStyle w:val="Normal-TableText"/>
            </w:pPr>
          </w:p>
        </w:tc>
        <w:tc>
          <w:tcPr>
            <w:tcW w:w="6537" w:type="dxa"/>
          </w:tcPr>
          <w:p w14:paraId="13A86D64" w14:textId="77777777" w:rsidR="00E66420" w:rsidRPr="000624C8" w:rsidRDefault="00E66420" w:rsidP="004B51C5">
            <w:pPr>
              <w:pStyle w:val="Normal-TableText"/>
            </w:pPr>
          </w:p>
        </w:tc>
      </w:tr>
      <w:tr w:rsidR="00E66420" w:rsidRPr="000624C8" w14:paraId="65EBAC85" w14:textId="77777777" w:rsidTr="00E66420">
        <w:tc>
          <w:tcPr>
            <w:tcW w:w="992" w:type="dxa"/>
          </w:tcPr>
          <w:p w14:paraId="2DD636E2" w14:textId="77777777" w:rsidR="00E66420" w:rsidRPr="000624C8" w:rsidRDefault="00E66420" w:rsidP="000153BB">
            <w:pPr>
              <w:pStyle w:val="ListParagraph"/>
              <w:numPr>
                <w:ilvl w:val="0"/>
                <w:numId w:val="12"/>
              </w:numPr>
            </w:pPr>
          </w:p>
        </w:tc>
        <w:tc>
          <w:tcPr>
            <w:tcW w:w="3936" w:type="dxa"/>
          </w:tcPr>
          <w:p w14:paraId="0E045831" w14:textId="77777777" w:rsidR="00E66420" w:rsidRDefault="00E66420" w:rsidP="00752A1A">
            <w:pPr>
              <w:pStyle w:val="Normal-TableText"/>
            </w:pPr>
            <w:r>
              <w:t>The solution must accommodate a full range of digital content and support streaming audio and video.</w:t>
            </w:r>
          </w:p>
          <w:p w14:paraId="57B80C57" w14:textId="77777777" w:rsidR="006303B7" w:rsidRPr="0079511B" w:rsidRDefault="006303B7" w:rsidP="00B85B04">
            <w:pPr>
              <w:pStyle w:val="Normal-TableText"/>
            </w:pPr>
          </w:p>
        </w:tc>
        <w:tc>
          <w:tcPr>
            <w:tcW w:w="1118" w:type="dxa"/>
          </w:tcPr>
          <w:p w14:paraId="4ABE5CD1" w14:textId="77777777" w:rsidR="00E66420" w:rsidRPr="000624C8" w:rsidRDefault="00E66420" w:rsidP="004B51C5">
            <w:pPr>
              <w:pStyle w:val="Normal-TableText"/>
            </w:pPr>
          </w:p>
        </w:tc>
        <w:tc>
          <w:tcPr>
            <w:tcW w:w="6537" w:type="dxa"/>
          </w:tcPr>
          <w:p w14:paraId="03FB9765" w14:textId="77777777" w:rsidR="00E66420" w:rsidRPr="000624C8" w:rsidRDefault="00E66420" w:rsidP="004B51C5">
            <w:pPr>
              <w:pStyle w:val="Normal-TableText"/>
            </w:pPr>
          </w:p>
        </w:tc>
      </w:tr>
      <w:tr w:rsidR="00E66420" w:rsidRPr="000624C8" w14:paraId="201ABBDF" w14:textId="77777777" w:rsidTr="00E66420">
        <w:tc>
          <w:tcPr>
            <w:tcW w:w="992" w:type="dxa"/>
          </w:tcPr>
          <w:p w14:paraId="1D465850" w14:textId="77777777" w:rsidR="00E66420" w:rsidRPr="000624C8" w:rsidRDefault="00E66420" w:rsidP="000153BB">
            <w:pPr>
              <w:pStyle w:val="ListParagraph"/>
              <w:numPr>
                <w:ilvl w:val="0"/>
                <w:numId w:val="12"/>
              </w:numPr>
            </w:pPr>
          </w:p>
        </w:tc>
        <w:tc>
          <w:tcPr>
            <w:tcW w:w="3936" w:type="dxa"/>
          </w:tcPr>
          <w:p w14:paraId="2EB6C16A" w14:textId="77777777" w:rsidR="00E66420" w:rsidRDefault="00E66420" w:rsidP="00752A1A">
            <w:pPr>
              <w:pStyle w:val="Normal-TableText"/>
            </w:pPr>
            <w:r>
              <w:t>The successful solution must support a wide variety of pedagogical approaches and designs, accommodate diverse learning styles and provide mechanisms that promote community among the learners.</w:t>
            </w:r>
          </w:p>
          <w:p w14:paraId="3426DCDF" w14:textId="77777777" w:rsidR="006303B7" w:rsidRDefault="006303B7" w:rsidP="00752A1A">
            <w:pPr>
              <w:pStyle w:val="Normal-TableText"/>
            </w:pPr>
          </w:p>
        </w:tc>
        <w:tc>
          <w:tcPr>
            <w:tcW w:w="1118" w:type="dxa"/>
          </w:tcPr>
          <w:p w14:paraId="51F416ED" w14:textId="77777777" w:rsidR="00E66420" w:rsidRPr="000624C8" w:rsidRDefault="00E66420" w:rsidP="004B51C5">
            <w:pPr>
              <w:pStyle w:val="Normal-TableText"/>
            </w:pPr>
          </w:p>
        </w:tc>
        <w:tc>
          <w:tcPr>
            <w:tcW w:w="6537" w:type="dxa"/>
          </w:tcPr>
          <w:p w14:paraId="1C20599E" w14:textId="77777777" w:rsidR="00E66420" w:rsidRPr="000624C8" w:rsidRDefault="00E66420" w:rsidP="004B51C5">
            <w:pPr>
              <w:pStyle w:val="Normal-TableText"/>
            </w:pPr>
          </w:p>
        </w:tc>
      </w:tr>
      <w:tr w:rsidR="00E66420" w:rsidRPr="000624C8" w14:paraId="7610D779" w14:textId="77777777" w:rsidTr="00E66420">
        <w:tc>
          <w:tcPr>
            <w:tcW w:w="992" w:type="dxa"/>
          </w:tcPr>
          <w:p w14:paraId="3CA619B4" w14:textId="77777777" w:rsidR="00E66420" w:rsidRPr="000624C8" w:rsidRDefault="00E66420" w:rsidP="000153BB">
            <w:pPr>
              <w:pStyle w:val="ListParagraph"/>
              <w:numPr>
                <w:ilvl w:val="0"/>
                <w:numId w:val="12"/>
              </w:numPr>
            </w:pPr>
          </w:p>
        </w:tc>
        <w:tc>
          <w:tcPr>
            <w:tcW w:w="3936" w:type="dxa"/>
          </w:tcPr>
          <w:p w14:paraId="4B34D100" w14:textId="77777777" w:rsidR="00E66420" w:rsidRDefault="00E66420" w:rsidP="00863BC5">
            <w:pPr>
              <w:pStyle w:val="Normal-TableText"/>
            </w:pPr>
            <w:r>
              <w:t xml:space="preserve">The solution must provide an </w:t>
            </w:r>
            <w:r w:rsidR="00863BC5">
              <w:t xml:space="preserve">intuitive </w:t>
            </w:r>
            <w:r>
              <w:t xml:space="preserve">interface and usable tools for the K-12 setting. </w:t>
            </w:r>
          </w:p>
          <w:p w14:paraId="4442D932" w14:textId="77777777" w:rsidR="006303B7" w:rsidRDefault="006303B7" w:rsidP="00863BC5">
            <w:pPr>
              <w:pStyle w:val="Normal-TableText"/>
            </w:pPr>
          </w:p>
        </w:tc>
        <w:tc>
          <w:tcPr>
            <w:tcW w:w="1118" w:type="dxa"/>
          </w:tcPr>
          <w:p w14:paraId="53933817" w14:textId="77777777" w:rsidR="00E66420" w:rsidRPr="000624C8" w:rsidRDefault="00E66420" w:rsidP="004B51C5">
            <w:pPr>
              <w:pStyle w:val="Normal-TableText"/>
            </w:pPr>
          </w:p>
        </w:tc>
        <w:tc>
          <w:tcPr>
            <w:tcW w:w="6537" w:type="dxa"/>
          </w:tcPr>
          <w:p w14:paraId="51DBBDE5" w14:textId="77777777" w:rsidR="00E66420" w:rsidRPr="000624C8" w:rsidRDefault="00E66420" w:rsidP="004B51C5">
            <w:pPr>
              <w:pStyle w:val="Normal-TableText"/>
            </w:pPr>
          </w:p>
        </w:tc>
      </w:tr>
      <w:tr w:rsidR="00E66420" w:rsidRPr="000624C8" w14:paraId="08ED1457" w14:textId="77777777" w:rsidTr="00E66420">
        <w:tc>
          <w:tcPr>
            <w:tcW w:w="992" w:type="dxa"/>
          </w:tcPr>
          <w:p w14:paraId="7F2742A0" w14:textId="77777777" w:rsidR="00E66420" w:rsidRPr="000624C8" w:rsidRDefault="00E66420" w:rsidP="000153BB">
            <w:pPr>
              <w:pStyle w:val="ListParagraph"/>
              <w:numPr>
                <w:ilvl w:val="0"/>
                <w:numId w:val="12"/>
              </w:numPr>
            </w:pPr>
          </w:p>
        </w:tc>
        <w:tc>
          <w:tcPr>
            <w:tcW w:w="3936" w:type="dxa"/>
          </w:tcPr>
          <w:p w14:paraId="2033F621" w14:textId="77777777" w:rsidR="00E66420" w:rsidRDefault="00E66420" w:rsidP="00752A1A">
            <w:pPr>
              <w:pStyle w:val="Normal-TableText"/>
            </w:pPr>
            <w:r>
              <w:t>The solution must provide an up-to-date and engaging web learning experience for users.</w:t>
            </w:r>
          </w:p>
          <w:p w14:paraId="0476092A" w14:textId="77777777" w:rsidR="006303B7" w:rsidRDefault="006303B7" w:rsidP="00752A1A">
            <w:pPr>
              <w:pStyle w:val="Normal-TableText"/>
            </w:pPr>
          </w:p>
        </w:tc>
        <w:tc>
          <w:tcPr>
            <w:tcW w:w="1118" w:type="dxa"/>
          </w:tcPr>
          <w:p w14:paraId="3F4A3413" w14:textId="77777777" w:rsidR="00E66420" w:rsidRPr="000624C8" w:rsidRDefault="00E66420" w:rsidP="004B51C5">
            <w:pPr>
              <w:pStyle w:val="Normal-TableText"/>
            </w:pPr>
          </w:p>
        </w:tc>
        <w:tc>
          <w:tcPr>
            <w:tcW w:w="6537" w:type="dxa"/>
          </w:tcPr>
          <w:p w14:paraId="1CBC9000" w14:textId="77777777" w:rsidR="00E66420" w:rsidRPr="000624C8" w:rsidRDefault="00E66420" w:rsidP="004B51C5">
            <w:pPr>
              <w:pStyle w:val="Normal-TableText"/>
            </w:pPr>
          </w:p>
        </w:tc>
      </w:tr>
      <w:tr w:rsidR="00E66420" w:rsidRPr="000624C8" w14:paraId="6B18DCA9" w14:textId="77777777" w:rsidTr="00E66420">
        <w:tc>
          <w:tcPr>
            <w:tcW w:w="992" w:type="dxa"/>
          </w:tcPr>
          <w:p w14:paraId="0A31F3E6" w14:textId="77777777" w:rsidR="00E66420" w:rsidRPr="000624C8" w:rsidRDefault="00E66420" w:rsidP="000153BB">
            <w:pPr>
              <w:pStyle w:val="ListParagraph"/>
              <w:numPr>
                <w:ilvl w:val="0"/>
                <w:numId w:val="12"/>
              </w:numPr>
            </w:pPr>
          </w:p>
        </w:tc>
        <w:tc>
          <w:tcPr>
            <w:tcW w:w="3936" w:type="dxa"/>
          </w:tcPr>
          <w:p w14:paraId="39666B10" w14:textId="77777777" w:rsidR="00E66420" w:rsidRDefault="00E66420" w:rsidP="00752A1A">
            <w:pPr>
              <w:pStyle w:val="Normal-TableText"/>
              <w:rPr>
                <w:b/>
              </w:rPr>
            </w:pPr>
            <w:r w:rsidRPr="000153BB">
              <w:rPr>
                <w:b/>
              </w:rPr>
              <w:t>Permission Settings</w:t>
            </w:r>
          </w:p>
          <w:p w14:paraId="29261A9B" w14:textId="77777777" w:rsidR="00E66420" w:rsidRDefault="00E66420" w:rsidP="00752A1A">
            <w:pPr>
              <w:pStyle w:val="Normal-TableText"/>
            </w:pPr>
            <w:r>
              <w:t xml:space="preserve">The system provides the functionality to set security and access permission levels for an individual and/or group.  </w:t>
            </w:r>
          </w:p>
          <w:p w14:paraId="35D78553" w14:textId="77777777" w:rsidR="006303B7" w:rsidRDefault="006303B7" w:rsidP="00752A1A">
            <w:pPr>
              <w:pStyle w:val="Normal-TableText"/>
            </w:pPr>
          </w:p>
          <w:p w14:paraId="282292E7" w14:textId="77777777" w:rsidR="006303B7" w:rsidRPr="00B8627A" w:rsidRDefault="006303B7" w:rsidP="00752A1A">
            <w:pPr>
              <w:pStyle w:val="Normal-TableText"/>
            </w:pPr>
          </w:p>
        </w:tc>
        <w:tc>
          <w:tcPr>
            <w:tcW w:w="1118" w:type="dxa"/>
          </w:tcPr>
          <w:p w14:paraId="516A61E9" w14:textId="77777777" w:rsidR="00E66420" w:rsidRPr="000624C8" w:rsidRDefault="00E66420" w:rsidP="004B51C5">
            <w:pPr>
              <w:pStyle w:val="Normal-TableText"/>
            </w:pPr>
          </w:p>
        </w:tc>
        <w:tc>
          <w:tcPr>
            <w:tcW w:w="6537" w:type="dxa"/>
          </w:tcPr>
          <w:p w14:paraId="793B181C" w14:textId="77777777" w:rsidR="00E66420" w:rsidRPr="000624C8" w:rsidRDefault="00E66420" w:rsidP="004B51C5">
            <w:pPr>
              <w:pStyle w:val="Normal-TableText"/>
            </w:pPr>
          </w:p>
        </w:tc>
      </w:tr>
      <w:tr w:rsidR="00E66420" w:rsidRPr="000624C8" w14:paraId="0380AD43" w14:textId="77777777" w:rsidTr="00E66420">
        <w:tc>
          <w:tcPr>
            <w:tcW w:w="992" w:type="dxa"/>
          </w:tcPr>
          <w:p w14:paraId="33D62E37" w14:textId="77777777" w:rsidR="00E66420" w:rsidRPr="000624C8" w:rsidRDefault="00E66420" w:rsidP="000153BB">
            <w:pPr>
              <w:pStyle w:val="ListParagraph"/>
              <w:numPr>
                <w:ilvl w:val="0"/>
                <w:numId w:val="12"/>
              </w:numPr>
            </w:pPr>
          </w:p>
        </w:tc>
        <w:tc>
          <w:tcPr>
            <w:tcW w:w="3936" w:type="dxa"/>
          </w:tcPr>
          <w:p w14:paraId="3AB7C055" w14:textId="77777777" w:rsidR="00E66420" w:rsidRDefault="00E66420" w:rsidP="00F967C9">
            <w:pPr>
              <w:pStyle w:val="Normal-TableText"/>
            </w:pPr>
            <w:r w:rsidRPr="00AE71B7">
              <w:rPr>
                <w:b/>
              </w:rPr>
              <w:t>Software Requirement and Browser Accessibility</w:t>
            </w:r>
            <w:r>
              <w:rPr>
                <w:b/>
              </w:rPr>
              <w:br/>
            </w:r>
            <w:r w:rsidRPr="00F967C9">
              <w:t>No software installation required from the learning/student point-of-view and support of multiple browsers</w:t>
            </w:r>
            <w:r w:rsidR="00863BC5">
              <w:t>, and use on multiple types of devices.</w:t>
            </w:r>
          </w:p>
          <w:p w14:paraId="365A5A3E" w14:textId="77777777" w:rsidR="006303B7" w:rsidRDefault="006303B7" w:rsidP="00F967C9">
            <w:pPr>
              <w:pStyle w:val="Normal-TableText"/>
            </w:pPr>
          </w:p>
          <w:p w14:paraId="4344BC70" w14:textId="77777777" w:rsidR="006303B7" w:rsidRPr="000624C8" w:rsidRDefault="006303B7" w:rsidP="00F967C9">
            <w:pPr>
              <w:pStyle w:val="Normal-TableText"/>
            </w:pPr>
          </w:p>
        </w:tc>
        <w:tc>
          <w:tcPr>
            <w:tcW w:w="1118" w:type="dxa"/>
          </w:tcPr>
          <w:p w14:paraId="3EFDEC34" w14:textId="77777777" w:rsidR="00E66420" w:rsidRPr="000624C8" w:rsidRDefault="00E66420" w:rsidP="004B51C5">
            <w:pPr>
              <w:pStyle w:val="Normal-TableText"/>
            </w:pPr>
          </w:p>
        </w:tc>
        <w:tc>
          <w:tcPr>
            <w:tcW w:w="6537" w:type="dxa"/>
          </w:tcPr>
          <w:p w14:paraId="2E5B66BA" w14:textId="77777777" w:rsidR="00E66420" w:rsidRPr="000624C8" w:rsidRDefault="00E66420" w:rsidP="004B51C5">
            <w:pPr>
              <w:pStyle w:val="Normal-TableText"/>
            </w:pPr>
          </w:p>
        </w:tc>
      </w:tr>
      <w:tr w:rsidR="00E66420" w:rsidRPr="000624C8" w14:paraId="1E247E05" w14:textId="77777777" w:rsidTr="00E66420">
        <w:tc>
          <w:tcPr>
            <w:tcW w:w="992" w:type="dxa"/>
          </w:tcPr>
          <w:p w14:paraId="7A83A5F3" w14:textId="77777777" w:rsidR="00E66420" w:rsidRPr="000624C8" w:rsidRDefault="00E66420" w:rsidP="006E7BA2">
            <w:pPr>
              <w:pStyle w:val="ListParagraph"/>
              <w:numPr>
                <w:ilvl w:val="0"/>
                <w:numId w:val="12"/>
              </w:numPr>
            </w:pPr>
          </w:p>
        </w:tc>
        <w:tc>
          <w:tcPr>
            <w:tcW w:w="3936" w:type="dxa"/>
          </w:tcPr>
          <w:p w14:paraId="2782477A" w14:textId="77777777" w:rsidR="00E66420" w:rsidRDefault="00E66420" w:rsidP="006E7BA2">
            <w:pPr>
              <w:pStyle w:val="Normal-TableText"/>
              <w:rPr>
                <w:b/>
              </w:rPr>
            </w:pPr>
            <w:r>
              <w:rPr>
                <w:b/>
              </w:rPr>
              <w:t>Accessibility for varying students</w:t>
            </w:r>
          </w:p>
          <w:p w14:paraId="4BFCD1E3" w14:textId="77777777" w:rsidR="00E66420" w:rsidRDefault="00E66420" w:rsidP="006E7BA2">
            <w:pPr>
              <w:pStyle w:val="Normal-TableText"/>
            </w:pPr>
            <w:r>
              <w:t>The solution must provide an online environment that is conducive to meeting the needs of varying students, and addresses web accessibility issues.</w:t>
            </w:r>
          </w:p>
          <w:p w14:paraId="3D0CBEA4" w14:textId="77777777" w:rsidR="006303B7" w:rsidRDefault="006303B7" w:rsidP="006E7BA2">
            <w:pPr>
              <w:pStyle w:val="Normal-TableText"/>
            </w:pPr>
          </w:p>
          <w:p w14:paraId="2CFA76DE" w14:textId="77777777" w:rsidR="006303B7" w:rsidRPr="00CA2CAF" w:rsidRDefault="006303B7" w:rsidP="006E7BA2">
            <w:pPr>
              <w:pStyle w:val="Normal-TableText"/>
            </w:pPr>
          </w:p>
        </w:tc>
        <w:tc>
          <w:tcPr>
            <w:tcW w:w="1118" w:type="dxa"/>
          </w:tcPr>
          <w:p w14:paraId="1FAEDB99" w14:textId="77777777" w:rsidR="00E66420" w:rsidRPr="000624C8" w:rsidRDefault="00E66420" w:rsidP="006E7BA2">
            <w:pPr>
              <w:pStyle w:val="Normal-TableText"/>
            </w:pPr>
          </w:p>
        </w:tc>
        <w:tc>
          <w:tcPr>
            <w:tcW w:w="6537" w:type="dxa"/>
          </w:tcPr>
          <w:p w14:paraId="122B31DC" w14:textId="77777777" w:rsidR="00E66420" w:rsidRPr="000624C8" w:rsidRDefault="00E66420" w:rsidP="006E7BA2">
            <w:pPr>
              <w:pStyle w:val="Normal-TableText"/>
            </w:pPr>
          </w:p>
        </w:tc>
      </w:tr>
      <w:tr w:rsidR="00B458B6" w:rsidRPr="000624C8" w14:paraId="6E3CFD07" w14:textId="77777777" w:rsidTr="00E66420">
        <w:tc>
          <w:tcPr>
            <w:tcW w:w="992" w:type="dxa"/>
          </w:tcPr>
          <w:p w14:paraId="79034906" w14:textId="77777777" w:rsidR="00B458B6" w:rsidRPr="000624C8" w:rsidRDefault="00B458B6" w:rsidP="006E7BA2">
            <w:pPr>
              <w:pStyle w:val="ListParagraph"/>
              <w:numPr>
                <w:ilvl w:val="0"/>
                <w:numId w:val="12"/>
              </w:numPr>
            </w:pPr>
          </w:p>
        </w:tc>
        <w:tc>
          <w:tcPr>
            <w:tcW w:w="3936" w:type="dxa"/>
          </w:tcPr>
          <w:p w14:paraId="0E1568C3" w14:textId="77777777" w:rsidR="00B458B6" w:rsidRDefault="00B458B6" w:rsidP="00B458B6">
            <w:pPr>
              <w:pStyle w:val="Normal-TableText"/>
              <w:rPr>
                <w:b/>
              </w:rPr>
            </w:pPr>
            <w:r>
              <w:rPr>
                <w:b/>
              </w:rPr>
              <w:t>Support for Users</w:t>
            </w:r>
          </w:p>
          <w:p w14:paraId="6660C4CC" w14:textId="77777777" w:rsidR="00CA2CAF" w:rsidRDefault="00B458B6" w:rsidP="00B458B6">
            <w:pPr>
              <w:pStyle w:val="Normal-TableText"/>
            </w:pPr>
            <w:r>
              <w:t>The solution must provide a responsive help support structure that will ensure an effective implementation and a positive user experience (students and staff).</w:t>
            </w:r>
          </w:p>
          <w:p w14:paraId="296ABCA6" w14:textId="77777777" w:rsidR="006303B7" w:rsidRDefault="006303B7" w:rsidP="00B458B6">
            <w:pPr>
              <w:pStyle w:val="Normal-TableText"/>
            </w:pPr>
          </w:p>
          <w:p w14:paraId="7ED3ED6A" w14:textId="77777777" w:rsidR="006303B7" w:rsidRDefault="006303B7" w:rsidP="00B458B6">
            <w:pPr>
              <w:pStyle w:val="Normal-TableText"/>
            </w:pPr>
          </w:p>
          <w:p w14:paraId="2347F5CB" w14:textId="77777777" w:rsidR="00B85B04" w:rsidRDefault="00B85B04" w:rsidP="00B458B6">
            <w:pPr>
              <w:pStyle w:val="Normal-TableText"/>
            </w:pPr>
          </w:p>
          <w:p w14:paraId="1AAD3102" w14:textId="77777777" w:rsidR="00B85B04" w:rsidRDefault="00B85B04" w:rsidP="00B458B6">
            <w:pPr>
              <w:pStyle w:val="Normal-TableText"/>
            </w:pPr>
          </w:p>
          <w:p w14:paraId="013DDF6A" w14:textId="77777777" w:rsidR="00B85B04" w:rsidRDefault="00B85B04" w:rsidP="00B458B6">
            <w:pPr>
              <w:pStyle w:val="Normal-TableText"/>
            </w:pPr>
          </w:p>
          <w:p w14:paraId="3DB09623" w14:textId="77777777" w:rsidR="006303B7" w:rsidRPr="00CA2CAF" w:rsidRDefault="006303B7" w:rsidP="00B458B6">
            <w:pPr>
              <w:pStyle w:val="Normal-TableText"/>
            </w:pPr>
          </w:p>
        </w:tc>
        <w:tc>
          <w:tcPr>
            <w:tcW w:w="1118" w:type="dxa"/>
          </w:tcPr>
          <w:p w14:paraId="3A7C9223" w14:textId="77777777" w:rsidR="00B458B6" w:rsidRPr="000624C8" w:rsidRDefault="00B458B6" w:rsidP="006E7BA2">
            <w:pPr>
              <w:pStyle w:val="Normal-TableText"/>
            </w:pPr>
          </w:p>
        </w:tc>
        <w:tc>
          <w:tcPr>
            <w:tcW w:w="6537" w:type="dxa"/>
          </w:tcPr>
          <w:p w14:paraId="57FF0A5A" w14:textId="77777777" w:rsidR="00B458B6" w:rsidRPr="000624C8" w:rsidRDefault="00B458B6" w:rsidP="006E7BA2">
            <w:pPr>
              <w:pStyle w:val="Normal-TableText"/>
            </w:pPr>
          </w:p>
        </w:tc>
      </w:tr>
      <w:tr w:rsidR="00B458B6" w:rsidRPr="000624C8" w14:paraId="2B0255A2" w14:textId="77777777" w:rsidTr="00E66420">
        <w:tc>
          <w:tcPr>
            <w:tcW w:w="992" w:type="dxa"/>
          </w:tcPr>
          <w:p w14:paraId="34C3E9AF" w14:textId="77777777" w:rsidR="00B458B6" w:rsidRPr="000624C8" w:rsidRDefault="00B458B6" w:rsidP="006E7BA2">
            <w:pPr>
              <w:pStyle w:val="ListParagraph"/>
              <w:numPr>
                <w:ilvl w:val="0"/>
                <w:numId w:val="12"/>
              </w:numPr>
            </w:pPr>
          </w:p>
        </w:tc>
        <w:tc>
          <w:tcPr>
            <w:tcW w:w="3936" w:type="dxa"/>
          </w:tcPr>
          <w:p w14:paraId="5AE8A707" w14:textId="77777777" w:rsidR="00B458B6" w:rsidRDefault="00B458B6" w:rsidP="00B458B6">
            <w:pPr>
              <w:pStyle w:val="Normal-TableText"/>
              <w:rPr>
                <w:b/>
              </w:rPr>
            </w:pPr>
            <w:r>
              <w:rPr>
                <w:b/>
              </w:rPr>
              <w:t>Community Support</w:t>
            </w:r>
          </w:p>
          <w:p w14:paraId="2A5CAA2F" w14:textId="77777777" w:rsidR="00CA2CAF" w:rsidRPr="00CA2CAF" w:rsidRDefault="00B458B6" w:rsidP="00B458B6">
            <w:pPr>
              <w:pStyle w:val="Normal-TableText"/>
            </w:pPr>
            <w:r>
              <w:t>Effective online forums, communities, and/or user groups for Park Hill teachers and staff.</w:t>
            </w:r>
          </w:p>
        </w:tc>
        <w:tc>
          <w:tcPr>
            <w:tcW w:w="1118" w:type="dxa"/>
          </w:tcPr>
          <w:p w14:paraId="3FF9A378" w14:textId="77777777" w:rsidR="00B458B6" w:rsidRPr="000624C8" w:rsidRDefault="00B458B6" w:rsidP="006E7BA2">
            <w:pPr>
              <w:pStyle w:val="Normal-TableText"/>
            </w:pPr>
          </w:p>
        </w:tc>
        <w:tc>
          <w:tcPr>
            <w:tcW w:w="6537" w:type="dxa"/>
          </w:tcPr>
          <w:p w14:paraId="6700F6A0" w14:textId="77777777" w:rsidR="00B458B6" w:rsidRPr="000624C8" w:rsidRDefault="00B458B6" w:rsidP="006E7BA2">
            <w:pPr>
              <w:pStyle w:val="Normal-TableText"/>
            </w:pPr>
          </w:p>
        </w:tc>
      </w:tr>
      <w:tr w:rsidR="00CA2CAF" w:rsidRPr="000624C8" w14:paraId="161C0224" w14:textId="77777777" w:rsidTr="00E66420">
        <w:tc>
          <w:tcPr>
            <w:tcW w:w="992" w:type="dxa"/>
          </w:tcPr>
          <w:p w14:paraId="139BE4D9" w14:textId="77777777" w:rsidR="00CA2CAF" w:rsidRPr="000624C8" w:rsidRDefault="00CA2CAF" w:rsidP="006E7BA2">
            <w:pPr>
              <w:pStyle w:val="ListParagraph"/>
              <w:numPr>
                <w:ilvl w:val="0"/>
                <w:numId w:val="12"/>
              </w:numPr>
            </w:pPr>
          </w:p>
        </w:tc>
        <w:tc>
          <w:tcPr>
            <w:tcW w:w="3936" w:type="dxa"/>
          </w:tcPr>
          <w:p w14:paraId="5EA706C3" w14:textId="77777777" w:rsidR="00CA2CAF" w:rsidRPr="00CA2CAF" w:rsidRDefault="00CA2CAF" w:rsidP="00B85B04">
            <w:pPr>
              <w:pStyle w:val="Normal-TableText"/>
              <w:rPr>
                <w:b/>
              </w:rPr>
            </w:pPr>
            <w:r>
              <w:rPr>
                <w:b/>
              </w:rPr>
              <w:t xml:space="preserve">Research and Development in K-12 Market    </w:t>
            </w:r>
            <w:r>
              <w:t>The solution must show a significant commitment to the K-12 market through</w:t>
            </w:r>
            <w:r w:rsidR="00B85B04">
              <w:t xml:space="preserve"> evidence in</w:t>
            </w:r>
            <w:r>
              <w:t xml:space="preserve"> </w:t>
            </w:r>
            <w:r w:rsidR="00B85B04">
              <w:t xml:space="preserve">current practices, relevant resources, and a proven commitment to K-12 research and development, as </w:t>
            </w:r>
            <w:r>
              <w:t xml:space="preserve">well as </w:t>
            </w:r>
            <w:r w:rsidR="00B85B04">
              <w:t xml:space="preserve">a </w:t>
            </w:r>
            <w:r>
              <w:t>future roadmap</w:t>
            </w:r>
            <w:r w:rsidR="00B85B04">
              <w:t xml:space="preserve"> relevant to K-12. </w:t>
            </w:r>
          </w:p>
        </w:tc>
        <w:tc>
          <w:tcPr>
            <w:tcW w:w="1118" w:type="dxa"/>
          </w:tcPr>
          <w:p w14:paraId="48BB4DF1" w14:textId="77777777" w:rsidR="00CA2CAF" w:rsidRPr="000624C8" w:rsidRDefault="00CA2CAF" w:rsidP="006E7BA2">
            <w:pPr>
              <w:pStyle w:val="Normal-TableText"/>
            </w:pPr>
          </w:p>
        </w:tc>
        <w:tc>
          <w:tcPr>
            <w:tcW w:w="6537" w:type="dxa"/>
          </w:tcPr>
          <w:p w14:paraId="54A9EDFE" w14:textId="77777777" w:rsidR="00CA2CAF" w:rsidRPr="000624C8" w:rsidRDefault="00CA2CAF" w:rsidP="006E7BA2">
            <w:pPr>
              <w:pStyle w:val="Normal-TableText"/>
            </w:pPr>
          </w:p>
        </w:tc>
      </w:tr>
      <w:tr w:rsidR="00CA2CAF" w:rsidRPr="000624C8" w14:paraId="111A2413" w14:textId="77777777" w:rsidTr="00E66420">
        <w:tc>
          <w:tcPr>
            <w:tcW w:w="992" w:type="dxa"/>
          </w:tcPr>
          <w:p w14:paraId="4B8AE2E3" w14:textId="77777777" w:rsidR="00CA2CAF" w:rsidRPr="000624C8" w:rsidRDefault="00CA2CAF" w:rsidP="006E7BA2">
            <w:pPr>
              <w:pStyle w:val="ListParagraph"/>
              <w:numPr>
                <w:ilvl w:val="0"/>
                <w:numId w:val="12"/>
              </w:numPr>
            </w:pPr>
          </w:p>
        </w:tc>
        <w:tc>
          <w:tcPr>
            <w:tcW w:w="3936" w:type="dxa"/>
          </w:tcPr>
          <w:p w14:paraId="2A2F0711" w14:textId="77777777" w:rsidR="00CA2CAF" w:rsidRDefault="00CA2CAF" w:rsidP="00CA2CAF">
            <w:pPr>
              <w:pStyle w:val="Normal-TableText"/>
              <w:rPr>
                <w:b/>
              </w:rPr>
            </w:pPr>
            <w:r>
              <w:rPr>
                <w:b/>
              </w:rPr>
              <w:t>Supports Professional Development and use by multiple groups of users (teams, clubs, sports, etc...).</w:t>
            </w:r>
          </w:p>
          <w:p w14:paraId="692EE087" w14:textId="77777777" w:rsidR="00CA2CAF" w:rsidRPr="00CA2CAF" w:rsidRDefault="00CA2CAF" w:rsidP="00CA2CAF">
            <w:pPr>
              <w:pStyle w:val="Normal-TableText"/>
            </w:pPr>
            <w:r>
              <w:t>Options for supporting courses for professional development and other groups.</w:t>
            </w:r>
          </w:p>
        </w:tc>
        <w:tc>
          <w:tcPr>
            <w:tcW w:w="1118" w:type="dxa"/>
          </w:tcPr>
          <w:p w14:paraId="46689494" w14:textId="77777777" w:rsidR="00CA2CAF" w:rsidRPr="000624C8" w:rsidRDefault="00CA2CAF" w:rsidP="006E7BA2">
            <w:pPr>
              <w:pStyle w:val="Normal-TableText"/>
            </w:pPr>
          </w:p>
        </w:tc>
        <w:tc>
          <w:tcPr>
            <w:tcW w:w="6537" w:type="dxa"/>
          </w:tcPr>
          <w:p w14:paraId="3518BD12" w14:textId="77777777" w:rsidR="00CA2CAF" w:rsidRPr="000624C8" w:rsidRDefault="00CA2CAF" w:rsidP="006E7BA2">
            <w:pPr>
              <w:pStyle w:val="Normal-TableText"/>
            </w:pPr>
          </w:p>
        </w:tc>
      </w:tr>
    </w:tbl>
    <w:p w14:paraId="32E699C9" w14:textId="77777777" w:rsidR="008C726D" w:rsidRDefault="008C726D">
      <w:r>
        <w:br w:type="page"/>
      </w:r>
    </w:p>
    <w:p w14:paraId="53A6864A" w14:textId="77777777" w:rsidR="009B3528" w:rsidRDefault="00D80684" w:rsidP="00752A1A">
      <w:pPr>
        <w:pStyle w:val="Heading3"/>
      </w:pPr>
      <w:r>
        <w:t>USER SETUp/ USER EXPERIENCE</w:t>
      </w:r>
      <w:r w:rsidR="006D1D8A">
        <w:t>-(Developer and Learner)</w:t>
      </w:r>
    </w:p>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851"/>
        <w:gridCol w:w="6804"/>
      </w:tblGrid>
      <w:tr w:rsidR="008D709F" w:rsidRPr="000624C8" w14:paraId="55EA7420" w14:textId="77777777" w:rsidTr="008D709F">
        <w:tc>
          <w:tcPr>
            <w:tcW w:w="992" w:type="dxa"/>
            <w:shd w:val="clear" w:color="auto" w:fill="BFBFBF"/>
          </w:tcPr>
          <w:p w14:paraId="367AAFA8" w14:textId="77777777" w:rsidR="008D709F" w:rsidRPr="00CF624E" w:rsidRDefault="008D709F" w:rsidP="00B832CB">
            <w:pPr>
              <w:rPr>
                <w:rStyle w:val="Normal-Bold"/>
              </w:rPr>
            </w:pPr>
            <w:r w:rsidRPr="00CF624E">
              <w:rPr>
                <w:rStyle w:val="Normal-Bold"/>
              </w:rPr>
              <w:t>Ref No.</w:t>
            </w:r>
          </w:p>
        </w:tc>
        <w:tc>
          <w:tcPr>
            <w:tcW w:w="3936" w:type="dxa"/>
            <w:shd w:val="clear" w:color="auto" w:fill="BFBFBF"/>
          </w:tcPr>
          <w:p w14:paraId="1BB193A7" w14:textId="77777777" w:rsidR="008D709F" w:rsidRPr="00CF624E" w:rsidRDefault="008D709F" w:rsidP="00977126">
            <w:pPr>
              <w:pStyle w:val="Normal-TableText"/>
              <w:rPr>
                <w:rStyle w:val="Normal-Bold"/>
              </w:rPr>
            </w:pPr>
            <w:r w:rsidRPr="00CF624E">
              <w:rPr>
                <w:rStyle w:val="Normal-Bold"/>
              </w:rPr>
              <w:t>Deliverable</w:t>
            </w:r>
          </w:p>
        </w:tc>
        <w:tc>
          <w:tcPr>
            <w:tcW w:w="851" w:type="dxa"/>
            <w:shd w:val="clear" w:color="auto" w:fill="D9D9D9"/>
          </w:tcPr>
          <w:p w14:paraId="067A3C6C" w14:textId="77777777" w:rsidR="008D709F" w:rsidRPr="00CF624E" w:rsidRDefault="008D709F" w:rsidP="00977126">
            <w:pPr>
              <w:pStyle w:val="Normal-TableText"/>
              <w:rPr>
                <w:rStyle w:val="Normal-Bold"/>
              </w:rPr>
            </w:pPr>
            <w:r w:rsidRPr="00CF624E">
              <w:rPr>
                <w:rStyle w:val="Normal-Bold"/>
              </w:rPr>
              <w:t>Resp.</w:t>
            </w:r>
          </w:p>
        </w:tc>
        <w:tc>
          <w:tcPr>
            <w:tcW w:w="6804" w:type="dxa"/>
            <w:shd w:val="clear" w:color="auto" w:fill="D9D9D9"/>
          </w:tcPr>
          <w:p w14:paraId="1A6CAB0B" w14:textId="77777777" w:rsidR="008D709F" w:rsidRPr="00CF624E" w:rsidRDefault="008D709F" w:rsidP="00977126">
            <w:pPr>
              <w:pStyle w:val="Normal-TableText"/>
              <w:rPr>
                <w:rStyle w:val="Normal-Bold"/>
              </w:rPr>
            </w:pPr>
            <w:r w:rsidRPr="00CF624E">
              <w:rPr>
                <w:rStyle w:val="Normal-Bold"/>
              </w:rPr>
              <w:t>Details</w:t>
            </w:r>
          </w:p>
        </w:tc>
      </w:tr>
      <w:tr w:rsidR="008D709F" w:rsidRPr="000624C8" w14:paraId="502B903F" w14:textId="77777777" w:rsidTr="008D709F">
        <w:tc>
          <w:tcPr>
            <w:tcW w:w="992" w:type="dxa"/>
          </w:tcPr>
          <w:p w14:paraId="1E75D322" w14:textId="77777777" w:rsidR="008D709F" w:rsidRPr="000624C8" w:rsidRDefault="008D709F" w:rsidP="000153BB">
            <w:pPr>
              <w:pStyle w:val="ListParagraph"/>
              <w:numPr>
                <w:ilvl w:val="0"/>
                <w:numId w:val="13"/>
              </w:numPr>
            </w:pPr>
          </w:p>
        </w:tc>
        <w:tc>
          <w:tcPr>
            <w:tcW w:w="3936" w:type="dxa"/>
          </w:tcPr>
          <w:p w14:paraId="29317B39" w14:textId="77777777" w:rsidR="008D709F" w:rsidRDefault="008D709F" w:rsidP="00E86DDD">
            <w:pPr>
              <w:pStyle w:val="Normal-TableText"/>
            </w:pPr>
            <w:r w:rsidRPr="000153BB">
              <w:rPr>
                <w:b/>
              </w:rPr>
              <w:t>Group Management</w:t>
            </w:r>
          </w:p>
          <w:p w14:paraId="6A50F233" w14:textId="77777777" w:rsidR="008D709F" w:rsidRDefault="008D709F" w:rsidP="009079ED">
            <w:pPr>
              <w:pStyle w:val="Normal-TableText"/>
            </w:pPr>
            <w:r>
              <w:t xml:space="preserve">The ability to manage users by groups </w:t>
            </w:r>
          </w:p>
          <w:p w14:paraId="3E688D15" w14:textId="77777777" w:rsidR="006303B7" w:rsidRDefault="006303B7" w:rsidP="009079ED">
            <w:pPr>
              <w:pStyle w:val="Normal-TableText"/>
            </w:pPr>
          </w:p>
          <w:p w14:paraId="4BF93073" w14:textId="77777777" w:rsidR="006303B7" w:rsidRPr="000153BB" w:rsidRDefault="006303B7" w:rsidP="009079ED">
            <w:pPr>
              <w:pStyle w:val="Normal-TableText"/>
              <w:rPr>
                <w:b/>
              </w:rPr>
            </w:pPr>
          </w:p>
        </w:tc>
        <w:tc>
          <w:tcPr>
            <w:tcW w:w="851" w:type="dxa"/>
          </w:tcPr>
          <w:p w14:paraId="31C4931B" w14:textId="77777777" w:rsidR="008D709F" w:rsidRPr="000624C8" w:rsidRDefault="008D709F" w:rsidP="00977126">
            <w:pPr>
              <w:pStyle w:val="Normal-TableText"/>
            </w:pPr>
          </w:p>
        </w:tc>
        <w:tc>
          <w:tcPr>
            <w:tcW w:w="6804" w:type="dxa"/>
          </w:tcPr>
          <w:p w14:paraId="5D4C38CA" w14:textId="77777777" w:rsidR="008D709F" w:rsidRPr="000624C8" w:rsidRDefault="008D709F" w:rsidP="00977126">
            <w:pPr>
              <w:pStyle w:val="Normal-TableText"/>
            </w:pPr>
          </w:p>
        </w:tc>
      </w:tr>
      <w:tr w:rsidR="008D709F" w:rsidRPr="000624C8" w14:paraId="145F9431" w14:textId="77777777" w:rsidTr="008D709F">
        <w:tc>
          <w:tcPr>
            <w:tcW w:w="992" w:type="dxa"/>
          </w:tcPr>
          <w:p w14:paraId="3249AC2F" w14:textId="77777777" w:rsidR="008D709F" w:rsidRPr="000624C8" w:rsidRDefault="008D709F" w:rsidP="000153BB">
            <w:pPr>
              <w:pStyle w:val="ListParagraph"/>
              <w:numPr>
                <w:ilvl w:val="0"/>
                <w:numId w:val="13"/>
              </w:numPr>
            </w:pPr>
          </w:p>
        </w:tc>
        <w:tc>
          <w:tcPr>
            <w:tcW w:w="3936" w:type="dxa"/>
          </w:tcPr>
          <w:p w14:paraId="4F5F651C" w14:textId="77777777" w:rsidR="008D709F" w:rsidRPr="00323953" w:rsidRDefault="008D709F" w:rsidP="00323953">
            <w:pPr>
              <w:pStyle w:val="Normal-TableText"/>
              <w:rPr>
                <w:b/>
              </w:rPr>
            </w:pPr>
            <w:r w:rsidRPr="00323953">
              <w:rPr>
                <w:b/>
              </w:rPr>
              <w:t>Administrator</w:t>
            </w:r>
            <w:r w:rsidR="00267514">
              <w:rPr>
                <w:b/>
              </w:rPr>
              <w:t>/</w:t>
            </w:r>
          </w:p>
          <w:p w14:paraId="19B6BB71" w14:textId="77777777" w:rsidR="008D709F" w:rsidRPr="00323953" w:rsidRDefault="008D709F" w:rsidP="00323953">
            <w:pPr>
              <w:pStyle w:val="Normal-TableText"/>
              <w:rPr>
                <w:b/>
              </w:rPr>
            </w:pPr>
            <w:r w:rsidRPr="00323953">
              <w:rPr>
                <w:b/>
              </w:rPr>
              <w:t>Multiple administrator types</w:t>
            </w:r>
          </w:p>
          <w:p w14:paraId="1241907B" w14:textId="77777777" w:rsidR="008D709F" w:rsidRDefault="008D709F" w:rsidP="00AF36B8">
            <w:pPr>
              <w:pStyle w:val="Normal-TableText"/>
            </w:pPr>
            <w:r w:rsidRPr="00323953">
              <w:t xml:space="preserve">Can set different administrator permission levels to </w:t>
            </w:r>
            <w:r>
              <w:t>determine</w:t>
            </w:r>
            <w:r w:rsidRPr="00323953">
              <w:t xml:space="preserve"> access to areas within the system.</w:t>
            </w:r>
            <w:r>
              <w:t xml:space="preserve"> (Principals need access to teacher courses without being enrolled in a course)</w:t>
            </w:r>
          </w:p>
          <w:p w14:paraId="78507B86" w14:textId="77777777" w:rsidR="006303B7" w:rsidRDefault="006303B7" w:rsidP="00AF36B8">
            <w:pPr>
              <w:pStyle w:val="Normal-TableText"/>
            </w:pPr>
          </w:p>
          <w:p w14:paraId="429FB067" w14:textId="77777777" w:rsidR="006303B7" w:rsidRPr="00323953" w:rsidRDefault="006303B7" w:rsidP="00AF36B8">
            <w:pPr>
              <w:pStyle w:val="Normal-TableText"/>
            </w:pPr>
          </w:p>
        </w:tc>
        <w:tc>
          <w:tcPr>
            <w:tcW w:w="851" w:type="dxa"/>
          </w:tcPr>
          <w:p w14:paraId="033F287A" w14:textId="77777777" w:rsidR="008D709F" w:rsidRPr="000624C8" w:rsidRDefault="008D709F" w:rsidP="00977126">
            <w:pPr>
              <w:pStyle w:val="Normal-TableText"/>
            </w:pPr>
          </w:p>
        </w:tc>
        <w:tc>
          <w:tcPr>
            <w:tcW w:w="6804" w:type="dxa"/>
          </w:tcPr>
          <w:p w14:paraId="2900879E" w14:textId="77777777" w:rsidR="008D709F" w:rsidRPr="000624C8" w:rsidRDefault="008D709F" w:rsidP="00977126">
            <w:pPr>
              <w:pStyle w:val="Normal-TableText"/>
            </w:pPr>
          </w:p>
        </w:tc>
      </w:tr>
      <w:tr w:rsidR="008D709F" w:rsidRPr="000624C8" w14:paraId="074054D1" w14:textId="77777777" w:rsidTr="008D709F">
        <w:tc>
          <w:tcPr>
            <w:tcW w:w="992" w:type="dxa"/>
          </w:tcPr>
          <w:p w14:paraId="31C4D379" w14:textId="77777777" w:rsidR="008D709F" w:rsidRPr="000624C8" w:rsidRDefault="008D709F" w:rsidP="000153BB">
            <w:pPr>
              <w:pStyle w:val="ListParagraph"/>
              <w:numPr>
                <w:ilvl w:val="0"/>
                <w:numId w:val="13"/>
              </w:numPr>
            </w:pPr>
          </w:p>
        </w:tc>
        <w:tc>
          <w:tcPr>
            <w:tcW w:w="3936" w:type="dxa"/>
          </w:tcPr>
          <w:p w14:paraId="66F1A138" w14:textId="77777777" w:rsidR="008D709F" w:rsidRDefault="008D709F" w:rsidP="00323953">
            <w:pPr>
              <w:pStyle w:val="Normal-TableText"/>
              <w:rPr>
                <w:b/>
              </w:rPr>
            </w:pPr>
            <w:r>
              <w:rPr>
                <w:b/>
              </w:rPr>
              <w:t>User Types</w:t>
            </w:r>
          </w:p>
          <w:p w14:paraId="5EC2E07F" w14:textId="77777777" w:rsidR="008D709F" w:rsidRDefault="008D709F" w:rsidP="00323953">
            <w:pPr>
              <w:pStyle w:val="Normal-TableText"/>
            </w:pPr>
            <w:r>
              <w:t>Ability to have teacher assistants and multiple instructors</w:t>
            </w:r>
          </w:p>
          <w:p w14:paraId="752B4B57" w14:textId="77777777" w:rsidR="006303B7" w:rsidRDefault="006303B7" w:rsidP="00323953">
            <w:pPr>
              <w:pStyle w:val="Normal-TableText"/>
            </w:pPr>
          </w:p>
          <w:p w14:paraId="18F63554" w14:textId="77777777" w:rsidR="006303B7" w:rsidRPr="00BC7405" w:rsidRDefault="006303B7" w:rsidP="00323953">
            <w:pPr>
              <w:pStyle w:val="Normal-TableText"/>
            </w:pPr>
          </w:p>
        </w:tc>
        <w:tc>
          <w:tcPr>
            <w:tcW w:w="851" w:type="dxa"/>
          </w:tcPr>
          <w:p w14:paraId="3868A092" w14:textId="77777777" w:rsidR="008D709F" w:rsidRPr="000624C8" w:rsidRDefault="008D709F" w:rsidP="00977126">
            <w:pPr>
              <w:pStyle w:val="Normal-TableText"/>
            </w:pPr>
          </w:p>
        </w:tc>
        <w:tc>
          <w:tcPr>
            <w:tcW w:w="6804" w:type="dxa"/>
          </w:tcPr>
          <w:p w14:paraId="20E4DEB4" w14:textId="77777777" w:rsidR="008D709F" w:rsidRPr="000624C8" w:rsidRDefault="008D709F" w:rsidP="00977126">
            <w:pPr>
              <w:pStyle w:val="Normal-TableText"/>
            </w:pPr>
          </w:p>
        </w:tc>
      </w:tr>
      <w:tr w:rsidR="008D709F" w:rsidRPr="000624C8" w14:paraId="6E0788C8" w14:textId="77777777" w:rsidTr="008D709F">
        <w:tc>
          <w:tcPr>
            <w:tcW w:w="992" w:type="dxa"/>
          </w:tcPr>
          <w:p w14:paraId="4A029CF5" w14:textId="77777777" w:rsidR="008D709F" w:rsidRPr="000624C8" w:rsidRDefault="008D709F" w:rsidP="000153BB">
            <w:pPr>
              <w:pStyle w:val="ListParagraph"/>
              <w:numPr>
                <w:ilvl w:val="0"/>
                <w:numId w:val="13"/>
              </w:numPr>
            </w:pPr>
          </w:p>
        </w:tc>
        <w:tc>
          <w:tcPr>
            <w:tcW w:w="3936" w:type="dxa"/>
          </w:tcPr>
          <w:p w14:paraId="614C4456" w14:textId="77777777" w:rsidR="008D709F" w:rsidRPr="000153BB" w:rsidRDefault="008D709F" w:rsidP="00E86DDD">
            <w:pPr>
              <w:pStyle w:val="Normal-TableText"/>
              <w:rPr>
                <w:b/>
              </w:rPr>
            </w:pPr>
            <w:r w:rsidRPr="000153BB">
              <w:rPr>
                <w:b/>
              </w:rPr>
              <w:t>Intuitive user interface</w:t>
            </w:r>
          </w:p>
          <w:p w14:paraId="45E66F35" w14:textId="77777777" w:rsidR="008D709F" w:rsidRDefault="008D709F" w:rsidP="00E86DDD">
            <w:pPr>
              <w:pStyle w:val="Normal-TableText"/>
            </w:pPr>
            <w:r>
              <w:t>User interface is intuitive. What makes your user interface intuitive and user-friendly?</w:t>
            </w:r>
          </w:p>
          <w:p w14:paraId="34452789" w14:textId="77777777" w:rsidR="006303B7" w:rsidRDefault="006303B7" w:rsidP="00E86DDD">
            <w:pPr>
              <w:pStyle w:val="Normal-TableText"/>
            </w:pPr>
          </w:p>
          <w:p w14:paraId="5C0A8018" w14:textId="77777777" w:rsidR="006303B7" w:rsidRPr="002A122A" w:rsidRDefault="006303B7" w:rsidP="00E86DDD">
            <w:pPr>
              <w:pStyle w:val="Normal-TableText"/>
            </w:pPr>
          </w:p>
        </w:tc>
        <w:tc>
          <w:tcPr>
            <w:tcW w:w="851" w:type="dxa"/>
          </w:tcPr>
          <w:p w14:paraId="19E103F2" w14:textId="77777777" w:rsidR="008D709F" w:rsidRPr="000624C8" w:rsidRDefault="008D709F" w:rsidP="00977126">
            <w:pPr>
              <w:pStyle w:val="Normal-TableText"/>
            </w:pPr>
          </w:p>
        </w:tc>
        <w:tc>
          <w:tcPr>
            <w:tcW w:w="6804" w:type="dxa"/>
          </w:tcPr>
          <w:p w14:paraId="68610B9E" w14:textId="77777777" w:rsidR="008D709F" w:rsidRPr="000624C8" w:rsidRDefault="008D709F" w:rsidP="00977126">
            <w:pPr>
              <w:pStyle w:val="Normal-TableText"/>
            </w:pPr>
          </w:p>
        </w:tc>
      </w:tr>
      <w:tr w:rsidR="008D709F" w:rsidRPr="000624C8" w14:paraId="3A133974" w14:textId="77777777" w:rsidTr="009B5A17">
        <w:trPr>
          <w:trHeight w:val="1511"/>
        </w:trPr>
        <w:tc>
          <w:tcPr>
            <w:tcW w:w="992" w:type="dxa"/>
          </w:tcPr>
          <w:p w14:paraId="32175F70" w14:textId="77777777" w:rsidR="008D709F" w:rsidRPr="000624C8" w:rsidRDefault="008D709F" w:rsidP="000153BB">
            <w:pPr>
              <w:pStyle w:val="ListParagraph"/>
              <w:numPr>
                <w:ilvl w:val="0"/>
                <w:numId w:val="13"/>
              </w:numPr>
            </w:pPr>
          </w:p>
        </w:tc>
        <w:tc>
          <w:tcPr>
            <w:tcW w:w="3936" w:type="dxa"/>
          </w:tcPr>
          <w:p w14:paraId="45B50C0D" w14:textId="77777777" w:rsidR="008D709F" w:rsidRDefault="008D709F" w:rsidP="00E86DDD">
            <w:pPr>
              <w:pStyle w:val="Normal-TableText"/>
              <w:rPr>
                <w:b/>
              </w:rPr>
            </w:pPr>
            <w:r>
              <w:rPr>
                <w:b/>
              </w:rPr>
              <w:t>Teacher/Instructor</w:t>
            </w:r>
          </w:p>
          <w:p w14:paraId="4D9C29AF" w14:textId="77777777" w:rsidR="008D709F" w:rsidRPr="00BC7405" w:rsidRDefault="008D709F" w:rsidP="00E86DDD">
            <w:pPr>
              <w:pStyle w:val="Normal-TableText"/>
            </w:pPr>
            <w:r>
              <w:t>The ability for instructors to make modifications easily across multiple sections of a course that shares common content (master-child or parent child relationship or other solution)</w:t>
            </w:r>
          </w:p>
        </w:tc>
        <w:tc>
          <w:tcPr>
            <w:tcW w:w="851" w:type="dxa"/>
          </w:tcPr>
          <w:p w14:paraId="7AF80C0B" w14:textId="77777777" w:rsidR="008D709F" w:rsidRPr="000624C8" w:rsidRDefault="008D709F" w:rsidP="00977126">
            <w:pPr>
              <w:pStyle w:val="Normal-TableText"/>
            </w:pPr>
          </w:p>
        </w:tc>
        <w:tc>
          <w:tcPr>
            <w:tcW w:w="6804" w:type="dxa"/>
          </w:tcPr>
          <w:p w14:paraId="18F2EA4D" w14:textId="77777777" w:rsidR="008D709F" w:rsidRPr="000624C8" w:rsidRDefault="008D709F" w:rsidP="00977126">
            <w:pPr>
              <w:pStyle w:val="Normal-TableText"/>
            </w:pPr>
          </w:p>
        </w:tc>
      </w:tr>
      <w:tr w:rsidR="009B5A17" w:rsidRPr="000624C8" w14:paraId="3DB2D511" w14:textId="77777777" w:rsidTr="008D709F">
        <w:tc>
          <w:tcPr>
            <w:tcW w:w="992" w:type="dxa"/>
          </w:tcPr>
          <w:p w14:paraId="0E8FFACC" w14:textId="77777777" w:rsidR="009B5A17" w:rsidRPr="000624C8" w:rsidRDefault="009B5A17" w:rsidP="000153BB">
            <w:pPr>
              <w:pStyle w:val="ListParagraph"/>
              <w:numPr>
                <w:ilvl w:val="0"/>
                <w:numId w:val="13"/>
              </w:numPr>
            </w:pPr>
          </w:p>
        </w:tc>
        <w:tc>
          <w:tcPr>
            <w:tcW w:w="3936" w:type="dxa"/>
          </w:tcPr>
          <w:p w14:paraId="44952DEA" w14:textId="77777777" w:rsidR="009B5A17" w:rsidRDefault="009B5A17" w:rsidP="00E86DDD">
            <w:pPr>
              <w:pStyle w:val="Normal-TableText"/>
              <w:rPr>
                <w:b/>
              </w:rPr>
            </w:pPr>
            <w:r>
              <w:rPr>
                <w:b/>
              </w:rPr>
              <w:t>Teacher/Student</w:t>
            </w:r>
          </w:p>
          <w:p w14:paraId="2A0F40A0" w14:textId="77777777" w:rsidR="009B5A17" w:rsidRDefault="009B5A17" w:rsidP="00E86DDD">
            <w:pPr>
              <w:pStyle w:val="Normal-TableText"/>
            </w:pPr>
            <w:r>
              <w:t>Ability to</w:t>
            </w:r>
            <w:r w:rsidR="00B85B04">
              <w:t xml:space="preserve"> utilize </w:t>
            </w:r>
            <w:r>
              <w:t>Google Apps for Education for students and teachers in an easy to use</w:t>
            </w:r>
            <w:r w:rsidR="0074408D">
              <w:t xml:space="preserve"> and</w:t>
            </w:r>
            <w:r>
              <w:t xml:space="preserve"> seamless manner</w:t>
            </w:r>
            <w:r w:rsidR="00B85B04">
              <w:t>.</w:t>
            </w:r>
          </w:p>
          <w:p w14:paraId="262F1311" w14:textId="77777777" w:rsidR="009B5A17" w:rsidRPr="009B5A17" w:rsidRDefault="009B5A17" w:rsidP="00E86DDD">
            <w:pPr>
              <w:pStyle w:val="Normal-TableText"/>
            </w:pPr>
          </w:p>
        </w:tc>
        <w:tc>
          <w:tcPr>
            <w:tcW w:w="851" w:type="dxa"/>
          </w:tcPr>
          <w:p w14:paraId="76FB3DF4" w14:textId="77777777" w:rsidR="009B5A17" w:rsidRPr="000624C8" w:rsidRDefault="009B5A17" w:rsidP="00977126">
            <w:pPr>
              <w:pStyle w:val="Normal-TableText"/>
            </w:pPr>
          </w:p>
        </w:tc>
        <w:tc>
          <w:tcPr>
            <w:tcW w:w="6804" w:type="dxa"/>
          </w:tcPr>
          <w:p w14:paraId="1F849E1F" w14:textId="77777777" w:rsidR="009B5A17" w:rsidRPr="000624C8" w:rsidRDefault="009B5A17" w:rsidP="00977126">
            <w:pPr>
              <w:pStyle w:val="Normal-TableText"/>
            </w:pPr>
          </w:p>
        </w:tc>
      </w:tr>
    </w:tbl>
    <w:p w14:paraId="10A4C3CC" w14:textId="77777777" w:rsidR="00AE71B7" w:rsidRDefault="00AE71B7">
      <w:r>
        <w:br w:type="page"/>
      </w:r>
    </w:p>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851"/>
        <w:gridCol w:w="6804"/>
      </w:tblGrid>
      <w:tr w:rsidR="008D709F" w:rsidRPr="000624C8" w14:paraId="1B3CB10B" w14:textId="77777777" w:rsidTr="008D709F">
        <w:tc>
          <w:tcPr>
            <w:tcW w:w="992" w:type="dxa"/>
          </w:tcPr>
          <w:p w14:paraId="1BF81BB0" w14:textId="77777777" w:rsidR="008D709F" w:rsidRPr="000624C8" w:rsidRDefault="008D709F" w:rsidP="000153BB">
            <w:pPr>
              <w:pStyle w:val="ListParagraph"/>
              <w:numPr>
                <w:ilvl w:val="0"/>
                <w:numId w:val="13"/>
              </w:numPr>
            </w:pPr>
          </w:p>
        </w:tc>
        <w:tc>
          <w:tcPr>
            <w:tcW w:w="3936" w:type="dxa"/>
          </w:tcPr>
          <w:p w14:paraId="184AF9B8" w14:textId="77777777" w:rsidR="008D709F" w:rsidRPr="000153BB" w:rsidRDefault="008D709F" w:rsidP="009512B4">
            <w:pPr>
              <w:pStyle w:val="Normal-TableText"/>
              <w:rPr>
                <w:b/>
              </w:rPr>
            </w:pPr>
            <w:r w:rsidRPr="000153BB">
              <w:rPr>
                <w:b/>
              </w:rPr>
              <w:t>Student/Learner</w:t>
            </w:r>
          </w:p>
          <w:p w14:paraId="0F5AC5F6" w14:textId="77777777" w:rsidR="008D709F" w:rsidRPr="000153BB" w:rsidRDefault="008D709F" w:rsidP="009512B4">
            <w:pPr>
              <w:pStyle w:val="Normal-TableText"/>
              <w:rPr>
                <w:b/>
              </w:rPr>
            </w:pPr>
            <w:r w:rsidRPr="000153BB">
              <w:rPr>
                <w:b/>
              </w:rPr>
              <w:t>Notifications</w:t>
            </w:r>
          </w:p>
          <w:p w14:paraId="28693819" w14:textId="77777777" w:rsidR="006303B7" w:rsidRPr="00E86DDD" w:rsidRDefault="00267514" w:rsidP="00267514">
            <w:pPr>
              <w:pStyle w:val="Normal-TableText"/>
            </w:pPr>
            <w:r>
              <w:t>Automated email and/or</w:t>
            </w:r>
            <w:r w:rsidR="008D709F">
              <w:t xml:space="preserve"> notification</w:t>
            </w:r>
            <w:r>
              <w:t xml:space="preserve">s </w:t>
            </w:r>
            <w:r w:rsidR="008D709F">
              <w:t>when new content or assignments have been assigned t</w:t>
            </w:r>
            <w:r w:rsidR="00CA2CAF">
              <w:t>o a user and upcoming due dates.</w:t>
            </w:r>
            <w:r w:rsidR="008D709F">
              <w:t xml:space="preserve"> </w:t>
            </w:r>
          </w:p>
        </w:tc>
        <w:tc>
          <w:tcPr>
            <w:tcW w:w="851" w:type="dxa"/>
          </w:tcPr>
          <w:p w14:paraId="6799E6BB" w14:textId="77777777" w:rsidR="008D709F" w:rsidRPr="000624C8" w:rsidRDefault="008D709F" w:rsidP="00977126">
            <w:pPr>
              <w:pStyle w:val="Normal-TableText"/>
            </w:pPr>
          </w:p>
        </w:tc>
        <w:tc>
          <w:tcPr>
            <w:tcW w:w="6804" w:type="dxa"/>
          </w:tcPr>
          <w:p w14:paraId="163570FF" w14:textId="77777777" w:rsidR="008D709F" w:rsidRPr="000624C8" w:rsidRDefault="008D709F" w:rsidP="00977126">
            <w:pPr>
              <w:pStyle w:val="Normal-TableText"/>
            </w:pPr>
          </w:p>
        </w:tc>
      </w:tr>
      <w:tr w:rsidR="008D709F" w:rsidRPr="000624C8" w14:paraId="1C4550C7" w14:textId="77777777" w:rsidTr="008D709F">
        <w:tc>
          <w:tcPr>
            <w:tcW w:w="992" w:type="dxa"/>
          </w:tcPr>
          <w:p w14:paraId="0260B4A3" w14:textId="77777777" w:rsidR="008D709F" w:rsidRPr="000624C8" w:rsidRDefault="008D709F" w:rsidP="000153BB">
            <w:pPr>
              <w:pStyle w:val="ListParagraph"/>
              <w:numPr>
                <w:ilvl w:val="0"/>
                <w:numId w:val="13"/>
              </w:numPr>
            </w:pPr>
          </w:p>
        </w:tc>
        <w:tc>
          <w:tcPr>
            <w:tcW w:w="3936" w:type="dxa"/>
          </w:tcPr>
          <w:p w14:paraId="52FE892F" w14:textId="77777777" w:rsidR="008D709F" w:rsidRPr="000153BB" w:rsidRDefault="008D709F" w:rsidP="009512B4">
            <w:pPr>
              <w:pStyle w:val="Normal-TableText"/>
              <w:rPr>
                <w:b/>
              </w:rPr>
            </w:pPr>
            <w:r w:rsidRPr="000153BB">
              <w:rPr>
                <w:b/>
              </w:rPr>
              <w:t>Student/Learner</w:t>
            </w:r>
          </w:p>
          <w:p w14:paraId="09E1C438" w14:textId="77777777" w:rsidR="006303B7" w:rsidRPr="000624C8" w:rsidRDefault="008D709F" w:rsidP="00CD1C72">
            <w:pPr>
              <w:pStyle w:val="Normal-TableText"/>
            </w:pPr>
            <w:r>
              <w:t>Ability to create and assign content to individual users and/or groups</w:t>
            </w:r>
          </w:p>
        </w:tc>
        <w:tc>
          <w:tcPr>
            <w:tcW w:w="851" w:type="dxa"/>
          </w:tcPr>
          <w:p w14:paraId="3531514A" w14:textId="77777777" w:rsidR="008D709F" w:rsidRPr="000624C8" w:rsidRDefault="008D709F" w:rsidP="00977126">
            <w:pPr>
              <w:pStyle w:val="Normal-TableText"/>
            </w:pPr>
          </w:p>
        </w:tc>
        <w:tc>
          <w:tcPr>
            <w:tcW w:w="6804" w:type="dxa"/>
          </w:tcPr>
          <w:p w14:paraId="40085F85" w14:textId="77777777" w:rsidR="008D709F" w:rsidRPr="000624C8" w:rsidRDefault="008D709F" w:rsidP="00977126">
            <w:pPr>
              <w:pStyle w:val="Normal-TableText"/>
            </w:pPr>
          </w:p>
        </w:tc>
      </w:tr>
      <w:tr w:rsidR="008D709F" w:rsidRPr="000624C8" w14:paraId="36842ABD" w14:textId="77777777" w:rsidTr="008D709F">
        <w:tc>
          <w:tcPr>
            <w:tcW w:w="992" w:type="dxa"/>
          </w:tcPr>
          <w:p w14:paraId="2A38A581" w14:textId="77777777" w:rsidR="008D709F" w:rsidRPr="000624C8" w:rsidRDefault="008D709F" w:rsidP="000153BB">
            <w:pPr>
              <w:pStyle w:val="ListParagraph"/>
              <w:numPr>
                <w:ilvl w:val="0"/>
                <w:numId w:val="13"/>
              </w:numPr>
            </w:pPr>
          </w:p>
        </w:tc>
        <w:tc>
          <w:tcPr>
            <w:tcW w:w="3936" w:type="dxa"/>
          </w:tcPr>
          <w:p w14:paraId="5A321D14" w14:textId="77777777" w:rsidR="008D709F" w:rsidRPr="000153BB" w:rsidRDefault="008D709F" w:rsidP="00977126">
            <w:pPr>
              <w:pStyle w:val="Normal-TableText"/>
              <w:rPr>
                <w:b/>
              </w:rPr>
            </w:pPr>
            <w:r>
              <w:rPr>
                <w:b/>
              </w:rPr>
              <w:t>Student/Learner</w:t>
            </w:r>
          </w:p>
          <w:p w14:paraId="4F927297" w14:textId="77777777" w:rsidR="006303B7" w:rsidRPr="00E86DDD" w:rsidRDefault="008D709F" w:rsidP="00CD1C72">
            <w:pPr>
              <w:pStyle w:val="Normal-TableText"/>
            </w:pPr>
            <w:r>
              <w:t xml:space="preserve">Personalized list of all coursework and tasks assigned to the user </w:t>
            </w:r>
          </w:p>
        </w:tc>
        <w:tc>
          <w:tcPr>
            <w:tcW w:w="851" w:type="dxa"/>
          </w:tcPr>
          <w:p w14:paraId="4042DB07" w14:textId="77777777" w:rsidR="008D709F" w:rsidRPr="000624C8" w:rsidRDefault="008D709F" w:rsidP="00977126">
            <w:pPr>
              <w:pStyle w:val="Normal-TableText"/>
            </w:pPr>
          </w:p>
        </w:tc>
        <w:tc>
          <w:tcPr>
            <w:tcW w:w="6804" w:type="dxa"/>
          </w:tcPr>
          <w:p w14:paraId="5FD98304" w14:textId="77777777" w:rsidR="008D709F" w:rsidRPr="000624C8" w:rsidRDefault="008D709F" w:rsidP="00977126">
            <w:pPr>
              <w:pStyle w:val="Normal-TableText"/>
            </w:pPr>
          </w:p>
        </w:tc>
      </w:tr>
      <w:tr w:rsidR="008D709F" w:rsidRPr="000624C8" w14:paraId="2FF88622" w14:textId="77777777" w:rsidTr="008D709F">
        <w:tc>
          <w:tcPr>
            <w:tcW w:w="992" w:type="dxa"/>
          </w:tcPr>
          <w:p w14:paraId="076858EC" w14:textId="77777777" w:rsidR="008D709F" w:rsidRPr="000624C8" w:rsidRDefault="008D709F" w:rsidP="000153BB">
            <w:pPr>
              <w:pStyle w:val="ListParagraph"/>
              <w:numPr>
                <w:ilvl w:val="0"/>
                <w:numId w:val="13"/>
              </w:numPr>
            </w:pPr>
          </w:p>
        </w:tc>
        <w:tc>
          <w:tcPr>
            <w:tcW w:w="3936" w:type="dxa"/>
          </w:tcPr>
          <w:p w14:paraId="49281B6B" w14:textId="77777777" w:rsidR="008D709F" w:rsidRDefault="008D709F" w:rsidP="00CE2A51">
            <w:pPr>
              <w:pStyle w:val="Normal-TableText"/>
              <w:rPr>
                <w:b/>
              </w:rPr>
            </w:pPr>
            <w:r w:rsidRPr="00596071">
              <w:rPr>
                <w:b/>
              </w:rPr>
              <w:t>Parent Users</w:t>
            </w:r>
          </w:p>
          <w:p w14:paraId="22B0AEDD" w14:textId="77777777" w:rsidR="008D709F" w:rsidRDefault="008D709F" w:rsidP="00BF1680">
            <w:pPr>
              <w:pStyle w:val="Normal-TableText"/>
            </w:pPr>
            <w:r>
              <w:t>Ability for parents to view each of their children’s courses in an easy manner</w:t>
            </w:r>
          </w:p>
          <w:p w14:paraId="6F3129B3" w14:textId="77777777" w:rsidR="006303B7" w:rsidRPr="00596071" w:rsidRDefault="008D709F" w:rsidP="00BF1680">
            <w:pPr>
              <w:pStyle w:val="Normal-TableText"/>
            </w:pPr>
            <w:r>
              <w:t>(Does system provide ability to see all children in the district from one login?)</w:t>
            </w:r>
          </w:p>
        </w:tc>
        <w:tc>
          <w:tcPr>
            <w:tcW w:w="851" w:type="dxa"/>
          </w:tcPr>
          <w:p w14:paraId="4C19BAED" w14:textId="77777777" w:rsidR="008D709F" w:rsidRPr="000624C8" w:rsidRDefault="008D709F" w:rsidP="00977126">
            <w:pPr>
              <w:pStyle w:val="Normal-TableText"/>
            </w:pPr>
          </w:p>
        </w:tc>
        <w:tc>
          <w:tcPr>
            <w:tcW w:w="6804" w:type="dxa"/>
          </w:tcPr>
          <w:p w14:paraId="1224FC87" w14:textId="77777777" w:rsidR="008D709F" w:rsidRPr="000624C8" w:rsidRDefault="008D709F" w:rsidP="00977126">
            <w:pPr>
              <w:pStyle w:val="Normal-TableText"/>
            </w:pPr>
          </w:p>
        </w:tc>
      </w:tr>
      <w:tr w:rsidR="00CA2CAF" w:rsidRPr="000624C8" w14:paraId="674C672C" w14:textId="77777777" w:rsidTr="008D709F">
        <w:tc>
          <w:tcPr>
            <w:tcW w:w="992" w:type="dxa"/>
          </w:tcPr>
          <w:p w14:paraId="6C3E9DF1" w14:textId="77777777" w:rsidR="00CA2CAF" w:rsidRPr="000624C8" w:rsidRDefault="00CA2CAF" w:rsidP="000153BB">
            <w:pPr>
              <w:pStyle w:val="ListParagraph"/>
              <w:numPr>
                <w:ilvl w:val="0"/>
                <w:numId w:val="13"/>
              </w:numPr>
            </w:pPr>
          </w:p>
        </w:tc>
        <w:tc>
          <w:tcPr>
            <w:tcW w:w="3936" w:type="dxa"/>
          </w:tcPr>
          <w:p w14:paraId="393E0D5A" w14:textId="77777777" w:rsidR="00CA2CAF" w:rsidRPr="00CA2CAF" w:rsidRDefault="00CA2CAF" w:rsidP="00CA2CAF">
            <w:pPr>
              <w:spacing w:line="240" w:lineRule="auto"/>
              <w:rPr>
                <w:b/>
                <w:szCs w:val="20"/>
              </w:rPr>
            </w:pPr>
            <w:r w:rsidRPr="00CA2CAF">
              <w:rPr>
                <w:b/>
                <w:szCs w:val="20"/>
              </w:rPr>
              <w:t>E-Learning</w:t>
            </w:r>
          </w:p>
          <w:p w14:paraId="1C9317A1" w14:textId="77777777" w:rsidR="006303B7" w:rsidRPr="006303B7" w:rsidRDefault="00CA2CAF" w:rsidP="00CA2CAF">
            <w:pPr>
              <w:pStyle w:val="Normal-TableText"/>
            </w:pPr>
            <w:r w:rsidRPr="00CA2CAF">
              <w:t>Ability to reuse content easily from course to course, and between teaching terms</w:t>
            </w:r>
          </w:p>
        </w:tc>
        <w:tc>
          <w:tcPr>
            <w:tcW w:w="851" w:type="dxa"/>
          </w:tcPr>
          <w:p w14:paraId="51FE3E79" w14:textId="77777777" w:rsidR="00CA2CAF" w:rsidRPr="000624C8" w:rsidRDefault="00CA2CAF" w:rsidP="00977126">
            <w:pPr>
              <w:pStyle w:val="Normal-TableText"/>
            </w:pPr>
          </w:p>
        </w:tc>
        <w:tc>
          <w:tcPr>
            <w:tcW w:w="6804" w:type="dxa"/>
          </w:tcPr>
          <w:p w14:paraId="21AF90A2" w14:textId="77777777" w:rsidR="00CA2CAF" w:rsidRPr="000624C8" w:rsidRDefault="00CA2CAF" w:rsidP="00977126">
            <w:pPr>
              <w:pStyle w:val="Normal-TableText"/>
            </w:pPr>
          </w:p>
        </w:tc>
      </w:tr>
      <w:tr w:rsidR="00CA2CAF" w:rsidRPr="000624C8" w14:paraId="6BF9D04C" w14:textId="77777777" w:rsidTr="008D709F">
        <w:tc>
          <w:tcPr>
            <w:tcW w:w="992" w:type="dxa"/>
          </w:tcPr>
          <w:p w14:paraId="791EF865" w14:textId="77777777" w:rsidR="00CA2CAF" w:rsidRPr="000624C8" w:rsidRDefault="00CA2CAF" w:rsidP="000153BB">
            <w:pPr>
              <w:pStyle w:val="ListParagraph"/>
              <w:numPr>
                <w:ilvl w:val="0"/>
                <w:numId w:val="13"/>
              </w:numPr>
            </w:pPr>
          </w:p>
        </w:tc>
        <w:tc>
          <w:tcPr>
            <w:tcW w:w="3936" w:type="dxa"/>
          </w:tcPr>
          <w:p w14:paraId="342C2CBC" w14:textId="77777777" w:rsidR="00CA2CAF" w:rsidRPr="000153BB" w:rsidRDefault="009B5A17" w:rsidP="00CA2CAF">
            <w:pPr>
              <w:pStyle w:val="Normal-TableText"/>
              <w:rPr>
                <w:b/>
              </w:rPr>
            </w:pPr>
            <w:r>
              <w:rPr>
                <w:b/>
              </w:rPr>
              <w:t>E-L</w:t>
            </w:r>
            <w:r w:rsidR="00CA2CAF" w:rsidRPr="000153BB">
              <w:rPr>
                <w:b/>
              </w:rPr>
              <w:t>earning</w:t>
            </w:r>
          </w:p>
          <w:p w14:paraId="1DBCED75" w14:textId="77777777" w:rsidR="00CA2CAF" w:rsidRPr="000153BB" w:rsidRDefault="00CA2CAF" w:rsidP="00CA2CAF">
            <w:pPr>
              <w:pStyle w:val="Normal-TableText"/>
              <w:rPr>
                <w:b/>
              </w:rPr>
            </w:pPr>
            <w:r w:rsidRPr="000153BB">
              <w:rPr>
                <w:b/>
              </w:rPr>
              <w:t xml:space="preserve">Collaborative </w:t>
            </w:r>
            <w:r>
              <w:rPr>
                <w:b/>
              </w:rPr>
              <w:t>A</w:t>
            </w:r>
            <w:r w:rsidRPr="000153BB">
              <w:rPr>
                <w:b/>
              </w:rPr>
              <w:t>uthoring</w:t>
            </w:r>
          </w:p>
          <w:p w14:paraId="73EE6E14" w14:textId="77777777" w:rsidR="00CA2CAF" w:rsidRPr="00CA2CAF" w:rsidRDefault="00CA2CAF" w:rsidP="00CA2CAF">
            <w:pPr>
              <w:spacing w:line="240" w:lineRule="auto"/>
              <w:rPr>
                <w:b/>
                <w:szCs w:val="20"/>
              </w:rPr>
            </w:pPr>
            <w:r>
              <w:t>The ability for multiple “teachers” to work on one course, when they are not the teacher of record in SIS system.</w:t>
            </w:r>
          </w:p>
        </w:tc>
        <w:tc>
          <w:tcPr>
            <w:tcW w:w="851" w:type="dxa"/>
          </w:tcPr>
          <w:p w14:paraId="1D01E789" w14:textId="77777777" w:rsidR="00CA2CAF" w:rsidRPr="000624C8" w:rsidRDefault="00CA2CAF" w:rsidP="00977126">
            <w:pPr>
              <w:pStyle w:val="Normal-TableText"/>
            </w:pPr>
          </w:p>
        </w:tc>
        <w:tc>
          <w:tcPr>
            <w:tcW w:w="6804" w:type="dxa"/>
          </w:tcPr>
          <w:p w14:paraId="6D1C2665" w14:textId="77777777" w:rsidR="00CA2CAF" w:rsidRPr="000624C8" w:rsidRDefault="00CA2CAF" w:rsidP="00977126">
            <w:pPr>
              <w:pStyle w:val="Normal-TableText"/>
            </w:pPr>
          </w:p>
        </w:tc>
      </w:tr>
      <w:tr w:rsidR="00CA2CAF" w:rsidRPr="000624C8" w14:paraId="56957148" w14:textId="77777777" w:rsidTr="008D709F">
        <w:tc>
          <w:tcPr>
            <w:tcW w:w="992" w:type="dxa"/>
          </w:tcPr>
          <w:p w14:paraId="69B8EB1E" w14:textId="77777777" w:rsidR="00CA2CAF" w:rsidRPr="000624C8" w:rsidRDefault="00CA2CAF" w:rsidP="000153BB">
            <w:pPr>
              <w:pStyle w:val="ListParagraph"/>
              <w:numPr>
                <w:ilvl w:val="0"/>
                <w:numId w:val="13"/>
              </w:numPr>
            </w:pPr>
          </w:p>
        </w:tc>
        <w:tc>
          <w:tcPr>
            <w:tcW w:w="3936" w:type="dxa"/>
          </w:tcPr>
          <w:p w14:paraId="7620D34F" w14:textId="77777777" w:rsidR="00CA2CAF" w:rsidRDefault="009B5A17" w:rsidP="00CA2CAF">
            <w:pPr>
              <w:pStyle w:val="Normal-TableText"/>
              <w:rPr>
                <w:b/>
              </w:rPr>
            </w:pPr>
            <w:r>
              <w:rPr>
                <w:b/>
              </w:rPr>
              <w:t>E-L</w:t>
            </w:r>
            <w:r w:rsidR="00CA2CAF" w:rsidRPr="000153BB">
              <w:rPr>
                <w:b/>
              </w:rPr>
              <w:t>earning</w:t>
            </w:r>
          </w:p>
          <w:p w14:paraId="64576FBD" w14:textId="77777777" w:rsidR="009B5A17" w:rsidRDefault="009B5A17" w:rsidP="00CA2CAF">
            <w:pPr>
              <w:pStyle w:val="Normal-TableText"/>
              <w:rPr>
                <w:b/>
              </w:rPr>
            </w:pPr>
            <w:r>
              <w:rPr>
                <w:b/>
              </w:rPr>
              <w:t>Teacher</w:t>
            </w:r>
          </w:p>
          <w:p w14:paraId="09669130" w14:textId="77777777" w:rsidR="00CA2CAF" w:rsidRPr="009B5A17" w:rsidRDefault="009B5A17" w:rsidP="00CA2CAF">
            <w:pPr>
              <w:pStyle w:val="Normal-TableText"/>
            </w:pPr>
            <w:r>
              <w:t xml:space="preserve">Ability for teachers to share content with other teachers and with students outside of their assigned classes. </w:t>
            </w:r>
          </w:p>
          <w:p w14:paraId="3EDC84A7" w14:textId="77777777" w:rsidR="00CA2CAF" w:rsidRPr="000153BB" w:rsidRDefault="00CA2CAF" w:rsidP="00CA2CAF">
            <w:pPr>
              <w:pStyle w:val="Normal-TableText"/>
              <w:rPr>
                <w:b/>
              </w:rPr>
            </w:pPr>
          </w:p>
        </w:tc>
        <w:tc>
          <w:tcPr>
            <w:tcW w:w="851" w:type="dxa"/>
          </w:tcPr>
          <w:p w14:paraId="2CD9C692" w14:textId="77777777" w:rsidR="00CA2CAF" w:rsidRPr="000624C8" w:rsidRDefault="00CA2CAF" w:rsidP="00977126">
            <w:pPr>
              <w:pStyle w:val="Normal-TableText"/>
            </w:pPr>
          </w:p>
        </w:tc>
        <w:tc>
          <w:tcPr>
            <w:tcW w:w="6804" w:type="dxa"/>
          </w:tcPr>
          <w:p w14:paraId="39A3A8F4" w14:textId="77777777" w:rsidR="00CA2CAF" w:rsidRPr="000624C8" w:rsidRDefault="00CA2CAF" w:rsidP="00977126">
            <w:pPr>
              <w:pStyle w:val="Normal-TableText"/>
            </w:pPr>
          </w:p>
        </w:tc>
      </w:tr>
    </w:tbl>
    <w:p w14:paraId="3E27AC6D" w14:textId="77777777" w:rsidR="004E58BC" w:rsidRDefault="004E58BC">
      <w:r>
        <w:br w:type="page"/>
      </w:r>
    </w:p>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851"/>
        <w:gridCol w:w="6804"/>
      </w:tblGrid>
      <w:tr w:rsidR="008D709F" w:rsidRPr="000624C8" w14:paraId="520BB7BA" w14:textId="77777777" w:rsidTr="008D709F">
        <w:tc>
          <w:tcPr>
            <w:tcW w:w="992" w:type="dxa"/>
          </w:tcPr>
          <w:p w14:paraId="130EA033" w14:textId="77777777" w:rsidR="008D709F" w:rsidRPr="000624C8" w:rsidRDefault="008D709F" w:rsidP="000153BB">
            <w:pPr>
              <w:pStyle w:val="ListParagraph"/>
              <w:numPr>
                <w:ilvl w:val="0"/>
                <w:numId w:val="13"/>
              </w:numPr>
            </w:pPr>
          </w:p>
        </w:tc>
        <w:tc>
          <w:tcPr>
            <w:tcW w:w="3936" w:type="dxa"/>
          </w:tcPr>
          <w:p w14:paraId="33248CC2" w14:textId="77777777" w:rsidR="005B1875" w:rsidRPr="000153BB" w:rsidRDefault="005B1875" w:rsidP="005B1875">
            <w:pPr>
              <w:pStyle w:val="Normal-TableText"/>
              <w:rPr>
                <w:b/>
              </w:rPr>
            </w:pPr>
            <w:r w:rsidRPr="000153BB">
              <w:rPr>
                <w:b/>
              </w:rPr>
              <w:t>Student/Learner</w:t>
            </w:r>
          </w:p>
          <w:p w14:paraId="1C38CC37" w14:textId="77777777" w:rsidR="008D709F" w:rsidRPr="00CD0112" w:rsidRDefault="005B1875" w:rsidP="00B85B04">
            <w:pPr>
              <w:pStyle w:val="Normal-TableText"/>
            </w:pPr>
            <w:r>
              <w:t>Ability for students to take ownership of their learning environment</w:t>
            </w:r>
            <w:r w:rsidR="00B85B04">
              <w:t xml:space="preserve"> by allowing avenues for users to make the learning environment meaningful and useful. </w:t>
            </w:r>
          </w:p>
        </w:tc>
        <w:tc>
          <w:tcPr>
            <w:tcW w:w="851" w:type="dxa"/>
          </w:tcPr>
          <w:p w14:paraId="49FF165F" w14:textId="77777777" w:rsidR="008D709F" w:rsidRPr="000624C8" w:rsidRDefault="008D709F" w:rsidP="00977126">
            <w:pPr>
              <w:pStyle w:val="Normal-TableText"/>
            </w:pPr>
          </w:p>
        </w:tc>
        <w:tc>
          <w:tcPr>
            <w:tcW w:w="6804" w:type="dxa"/>
          </w:tcPr>
          <w:p w14:paraId="5A0A23C9" w14:textId="77777777" w:rsidR="008D709F" w:rsidRPr="000624C8" w:rsidRDefault="008D709F" w:rsidP="00977126">
            <w:pPr>
              <w:pStyle w:val="Normal-TableText"/>
            </w:pPr>
          </w:p>
        </w:tc>
      </w:tr>
      <w:tr w:rsidR="008D709F" w:rsidRPr="000624C8" w14:paraId="23986B88" w14:textId="77777777" w:rsidTr="008D709F">
        <w:tc>
          <w:tcPr>
            <w:tcW w:w="992" w:type="dxa"/>
          </w:tcPr>
          <w:p w14:paraId="26942F04" w14:textId="77777777" w:rsidR="008D709F" w:rsidRPr="000624C8" w:rsidRDefault="008D709F" w:rsidP="000153BB">
            <w:pPr>
              <w:pStyle w:val="ListParagraph"/>
              <w:numPr>
                <w:ilvl w:val="0"/>
                <w:numId w:val="13"/>
              </w:numPr>
            </w:pPr>
          </w:p>
        </w:tc>
        <w:tc>
          <w:tcPr>
            <w:tcW w:w="3936" w:type="dxa"/>
          </w:tcPr>
          <w:p w14:paraId="1DDC7B21" w14:textId="77777777" w:rsidR="008D709F" w:rsidRPr="000153BB" w:rsidRDefault="008D709F" w:rsidP="00D80684">
            <w:pPr>
              <w:pStyle w:val="Normal-TableText"/>
              <w:rPr>
                <w:b/>
              </w:rPr>
            </w:pPr>
            <w:r w:rsidRPr="000153BB">
              <w:rPr>
                <w:b/>
              </w:rPr>
              <w:t>E-learning</w:t>
            </w:r>
          </w:p>
          <w:p w14:paraId="2E6C7030" w14:textId="77777777" w:rsidR="008D709F" w:rsidRPr="000153BB" w:rsidRDefault="008D709F" w:rsidP="00D80684">
            <w:pPr>
              <w:pStyle w:val="Normal-TableText"/>
              <w:rPr>
                <w:b/>
              </w:rPr>
            </w:pPr>
            <w:r>
              <w:rPr>
                <w:b/>
              </w:rPr>
              <w:t>Intuitive</w:t>
            </w:r>
            <w:r w:rsidRPr="000153BB">
              <w:rPr>
                <w:b/>
              </w:rPr>
              <w:t xml:space="preserve"> </w:t>
            </w:r>
            <w:r w:rsidR="006202CB">
              <w:rPr>
                <w:b/>
              </w:rPr>
              <w:t>D</w:t>
            </w:r>
            <w:r w:rsidRPr="000153BB">
              <w:rPr>
                <w:b/>
              </w:rPr>
              <w:t xml:space="preserve">evelopment </w:t>
            </w:r>
            <w:r w:rsidR="006202CB">
              <w:rPr>
                <w:b/>
              </w:rPr>
              <w:t>E</w:t>
            </w:r>
            <w:r w:rsidRPr="000153BB">
              <w:rPr>
                <w:b/>
              </w:rPr>
              <w:t>nvironment</w:t>
            </w:r>
          </w:p>
          <w:p w14:paraId="1118BB0E" w14:textId="77777777" w:rsidR="008D709F" w:rsidRPr="000624C8" w:rsidRDefault="008D709F" w:rsidP="00700A07">
            <w:pPr>
              <w:pStyle w:val="Normal-TableText"/>
            </w:pPr>
            <w:r>
              <w:t>Easy to create e-learning content within the system (minimal learning curve)</w:t>
            </w:r>
            <w:r w:rsidR="00700A07">
              <w:t>.</w:t>
            </w:r>
          </w:p>
        </w:tc>
        <w:tc>
          <w:tcPr>
            <w:tcW w:w="851" w:type="dxa"/>
          </w:tcPr>
          <w:p w14:paraId="7CCCC4D9" w14:textId="77777777" w:rsidR="008D709F" w:rsidRPr="000624C8" w:rsidRDefault="008D709F" w:rsidP="00977126">
            <w:pPr>
              <w:pStyle w:val="Normal-TableText"/>
            </w:pPr>
          </w:p>
        </w:tc>
        <w:tc>
          <w:tcPr>
            <w:tcW w:w="6804" w:type="dxa"/>
          </w:tcPr>
          <w:p w14:paraId="56A8C4F2" w14:textId="77777777" w:rsidR="008D709F" w:rsidRPr="000624C8" w:rsidRDefault="008D709F" w:rsidP="00977126">
            <w:pPr>
              <w:pStyle w:val="Normal-TableText"/>
            </w:pPr>
          </w:p>
        </w:tc>
      </w:tr>
      <w:tr w:rsidR="00542974" w:rsidRPr="000624C8" w14:paraId="1147093B" w14:textId="77777777" w:rsidTr="008D709F">
        <w:tc>
          <w:tcPr>
            <w:tcW w:w="992" w:type="dxa"/>
          </w:tcPr>
          <w:p w14:paraId="2961FE4C" w14:textId="77777777" w:rsidR="00542974" w:rsidRPr="000624C8" w:rsidRDefault="00542974" w:rsidP="000153BB">
            <w:pPr>
              <w:pStyle w:val="ListParagraph"/>
              <w:numPr>
                <w:ilvl w:val="0"/>
                <w:numId w:val="13"/>
              </w:numPr>
            </w:pPr>
          </w:p>
        </w:tc>
        <w:tc>
          <w:tcPr>
            <w:tcW w:w="3936" w:type="dxa"/>
          </w:tcPr>
          <w:p w14:paraId="2F6584CC" w14:textId="77777777" w:rsidR="00542974" w:rsidRPr="00EE3ED2" w:rsidRDefault="00542974" w:rsidP="00542974">
            <w:pPr>
              <w:pStyle w:val="Normal-TableText"/>
              <w:rPr>
                <w:b/>
              </w:rPr>
            </w:pPr>
            <w:r w:rsidRPr="00EE3ED2">
              <w:rPr>
                <w:b/>
              </w:rPr>
              <w:t>E-Learning</w:t>
            </w:r>
          </w:p>
          <w:p w14:paraId="64A4621F" w14:textId="77777777" w:rsidR="00542974" w:rsidRPr="000153BB" w:rsidRDefault="00542974" w:rsidP="00542974">
            <w:pPr>
              <w:pStyle w:val="Normal-TableText"/>
              <w:rPr>
                <w:b/>
              </w:rPr>
            </w:pPr>
            <w:r>
              <w:t>Easy integration with e-learning vendors  (such as but not limited to Google Apps for Education) and textbook companies.</w:t>
            </w:r>
          </w:p>
        </w:tc>
        <w:tc>
          <w:tcPr>
            <w:tcW w:w="851" w:type="dxa"/>
          </w:tcPr>
          <w:p w14:paraId="11551B34" w14:textId="77777777" w:rsidR="00542974" w:rsidRPr="000624C8" w:rsidRDefault="00542974" w:rsidP="00977126">
            <w:pPr>
              <w:pStyle w:val="Normal-TableText"/>
            </w:pPr>
          </w:p>
        </w:tc>
        <w:tc>
          <w:tcPr>
            <w:tcW w:w="6804" w:type="dxa"/>
          </w:tcPr>
          <w:p w14:paraId="09014880" w14:textId="77777777" w:rsidR="00542974" w:rsidRPr="000624C8" w:rsidRDefault="00542974" w:rsidP="00977126">
            <w:pPr>
              <w:pStyle w:val="Normal-TableText"/>
            </w:pPr>
          </w:p>
        </w:tc>
      </w:tr>
      <w:tr w:rsidR="00542974" w:rsidRPr="000624C8" w14:paraId="2F42B00F" w14:textId="77777777" w:rsidTr="008D709F">
        <w:tc>
          <w:tcPr>
            <w:tcW w:w="992" w:type="dxa"/>
          </w:tcPr>
          <w:p w14:paraId="6D39CEC8" w14:textId="77777777" w:rsidR="00542974" w:rsidRPr="000624C8" w:rsidRDefault="00542974" w:rsidP="000153BB">
            <w:pPr>
              <w:pStyle w:val="ListParagraph"/>
              <w:numPr>
                <w:ilvl w:val="0"/>
                <w:numId w:val="13"/>
              </w:numPr>
            </w:pPr>
          </w:p>
        </w:tc>
        <w:tc>
          <w:tcPr>
            <w:tcW w:w="3936" w:type="dxa"/>
          </w:tcPr>
          <w:p w14:paraId="5DBED141" w14:textId="77777777" w:rsidR="00542974" w:rsidRDefault="00542974" w:rsidP="00542974">
            <w:pPr>
              <w:pStyle w:val="Normal-TableText"/>
              <w:rPr>
                <w:b/>
              </w:rPr>
            </w:pPr>
            <w:r>
              <w:rPr>
                <w:b/>
              </w:rPr>
              <w:t>E-Learning</w:t>
            </w:r>
          </w:p>
          <w:p w14:paraId="7C6E9B87" w14:textId="77777777" w:rsidR="00542974" w:rsidRPr="00EE3ED2" w:rsidRDefault="00542974" w:rsidP="00542974">
            <w:pPr>
              <w:pStyle w:val="Normal-TableText"/>
              <w:rPr>
                <w:b/>
              </w:rPr>
            </w:pPr>
            <w:r>
              <w:t>Supports high level math symbols and has an equation editor</w:t>
            </w:r>
          </w:p>
        </w:tc>
        <w:tc>
          <w:tcPr>
            <w:tcW w:w="851" w:type="dxa"/>
          </w:tcPr>
          <w:p w14:paraId="3A517FFB" w14:textId="77777777" w:rsidR="00542974" w:rsidRPr="000624C8" w:rsidRDefault="00542974" w:rsidP="00977126">
            <w:pPr>
              <w:pStyle w:val="Normal-TableText"/>
            </w:pPr>
          </w:p>
        </w:tc>
        <w:tc>
          <w:tcPr>
            <w:tcW w:w="6804" w:type="dxa"/>
          </w:tcPr>
          <w:p w14:paraId="63A7966D" w14:textId="77777777" w:rsidR="00542974" w:rsidRPr="000624C8" w:rsidRDefault="00542974" w:rsidP="00977126">
            <w:pPr>
              <w:pStyle w:val="Normal-TableText"/>
            </w:pPr>
          </w:p>
        </w:tc>
      </w:tr>
      <w:tr w:rsidR="00542974" w:rsidRPr="000624C8" w14:paraId="2547490E" w14:textId="77777777" w:rsidTr="008D709F">
        <w:tc>
          <w:tcPr>
            <w:tcW w:w="992" w:type="dxa"/>
          </w:tcPr>
          <w:p w14:paraId="2C690ED6" w14:textId="77777777" w:rsidR="00542974" w:rsidRPr="000624C8" w:rsidRDefault="00542974" w:rsidP="000153BB">
            <w:pPr>
              <w:pStyle w:val="ListParagraph"/>
              <w:numPr>
                <w:ilvl w:val="0"/>
                <w:numId w:val="13"/>
              </w:numPr>
            </w:pPr>
          </w:p>
        </w:tc>
        <w:tc>
          <w:tcPr>
            <w:tcW w:w="3936" w:type="dxa"/>
          </w:tcPr>
          <w:p w14:paraId="556AE3FC" w14:textId="77777777" w:rsidR="00542974" w:rsidRDefault="00542974" w:rsidP="00542974">
            <w:pPr>
              <w:pStyle w:val="Normal-TableText"/>
              <w:rPr>
                <w:b/>
              </w:rPr>
            </w:pPr>
            <w:r>
              <w:rPr>
                <w:b/>
              </w:rPr>
              <w:t>E-Learning</w:t>
            </w:r>
          </w:p>
          <w:p w14:paraId="00B915E3" w14:textId="77777777" w:rsidR="00542974" w:rsidRDefault="00542974" w:rsidP="00542974">
            <w:pPr>
              <w:pStyle w:val="Normal-TableText"/>
              <w:rPr>
                <w:b/>
              </w:rPr>
            </w:pPr>
            <w:r>
              <w:t>Provides a wide variety of up-to-date collaboration tools and workspaces for learners</w:t>
            </w:r>
            <w:r w:rsidR="00FD4F13">
              <w:t xml:space="preserve">, including a discussion board that is easy to use, yet has needed features for grading and responding. </w:t>
            </w:r>
          </w:p>
        </w:tc>
        <w:tc>
          <w:tcPr>
            <w:tcW w:w="851" w:type="dxa"/>
          </w:tcPr>
          <w:p w14:paraId="5789690D" w14:textId="77777777" w:rsidR="00542974" w:rsidRPr="000624C8" w:rsidRDefault="00542974" w:rsidP="00977126">
            <w:pPr>
              <w:pStyle w:val="Normal-TableText"/>
            </w:pPr>
          </w:p>
        </w:tc>
        <w:tc>
          <w:tcPr>
            <w:tcW w:w="6804" w:type="dxa"/>
          </w:tcPr>
          <w:p w14:paraId="4D8FEB6B" w14:textId="77777777" w:rsidR="00542974" w:rsidRPr="000624C8" w:rsidRDefault="00542974" w:rsidP="00977126">
            <w:pPr>
              <w:pStyle w:val="Normal-TableText"/>
            </w:pPr>
          </w:p>
        </w:tc>
      </w:tr>
      <w:tr w:rsidR="00542974" w:rsidRPr="000624C8" w14:paraId="021E5A75" w14:textId="77777777" w:rsidTr="008D709F">
        <w:tc>
          <w:tcPr>
            <w:tcW w:w="992" w:type="dxa"/>
          </w:tcPr>
          <w:p w14:paraId="3ACA681E" w14:textId="77777777" w:rsidR="00542974" w:rsidRPr="000624C8" w:rsidRDefault="00542974" w:rsidP="000153BB">
            <w:pPr>
              <w:pStyle w:val="ListParagraph"/>
              <w:numPr>
                <w:ilvl w:val="0"/>
                <w:numId w:val="13"/>
              </w:numPr>
            </w:pPr>
          </w:p>
        </w:tc>
        <w:tc>
          <w:tcPr>
            <w:tcW w:w="3936" w:type="dxa"/>
          </w:tcPr>
          <w:p w14:paraId="02090C10" w14:textId="77777777" w:rsidR="00542974" w:rsidRDefault="00542974" w:rsidP="00542974">
            <w:pPr>
              <w:pStyle w:val="Normal-TableText"/>
            </w:pPr>
            <w:r>
              <w:rPr>
                <w:b/>
              </w:rPr>
              <w:t>E-Learning</w:t>
            </w:r>
          </w:p>
          <w:p w14:paraId="30206807" w14:textId="77777777" w:rsidR="00542974" w:rsidRDefault="00542974" w:rsidP="00542974">
            <w:pPr>
              <w:pStyle w:val="Normal-TableText"/>
              <w:rPr>
                <w:b/>
              </w:rPr>
            </w:pPr>
            <w:r>
              <w:t>Ability to align with a district, state and national standards.</w:t>
            </w:r>
          </w:p>
        </w:tc>
        <w:tc>
          <w:tcPr>
            <w:tcW w:w="851" w:type="dxa"/>
          </w:tcPr>
          <w:p w14:paraId="6643A072" w14:textId="77777777" w:rsidR="00542974" w:rsidRPr="000624C8" w:rsidRDefault="00542974" w:rsidP="00977126">
            <w:pPr>
              <w:pStyle w:val="Normal-TableText"/>
            </w:pPr>
          </w:p>
        </w:tc>
        <w:tc>
          <w:tcPr>
            <w:tcW w:w="6804" w:type="dxa"/>
          </w:tcPr>
          <w:p w14:paraId="4B6F2655" w14:textId="77777777" w:rsidR="00542974" w:rsidRPr="000624C8" w:rsidRDefault="00542974" w:rsidP="00977126">
            <w:pPr>
              <w:pStyle w:val="Normal-TableText"/>
            </w:pPr>
          </w:p>
        </w:tc>
      </w:tr>
      <w:tr w:rsidR="00542974" w:rsidRPr="000624C8" w14:paraId="0052EE53" w14:textId="77777777" w:rsidTr="008D709F">
        <w:tc>
          <w:tcPr>
            <w:tcW w:w="992" w:type="dxa"/>
          </w:tcPr>
          <w:p w14:paraId="6180EA3B" w14:textId="77777777" w:rsidR="00542974" w:rsidRPr="000624C8" w:rsidRDefault="00542974" w:rsidP="000153BB">
            <w:pPr>
              <w:pStyle w:val="ListParagraph"/>
              <w:numPr>
                <w:ilvl w:val="0"/>
                <w:numId w:val="13"/>
              </w:numPr>
            </w:pPr>
          </w:p>
        </w:tc>
        <w:tc>
          <w:tcPr>
            <w:tcW w:w="3936" w:type="dxa"/>
          </w:tcPr>
          <w:p w14:paraId="29A6CE53" w14:textId="77777777" w:rsidR="00542974" w:rsidRPr="000153BB" w:rsidRDefault="00542974" w:rsidP="00542974">
            <w:pPr>
              <w:pStyle w:val="Normal-TableText"/>
              <w:rPr>
                <w:b/>
              </w:rPr>
            </w:pPr>
            <w:r w:rsidRPr="000153BB">
              <w:rPr>
                <w:b/>
              </w:rPr>
              <w:t>Assessments</w:t>
            </w:r>
          </w:p>
          <w:p w14:paraId="7F461E6A" w14:textId="77777777" w:rsidR="00542974" w:rsidRDefault="00542974" w:rsidP="00542974">
            <w:pPr>
              <w:pStyle w:val="Normal-TableText"/>
            </w:pPr>
            <w:r>
              <w:t>The system provides the functionality to create, assign and grade a variety of  assessments (describe)</w:t>
            </w:r>
          </w:p>
          <w:p w14:paraId="4009C7A9" w14:textId="77777777" w:rsidR="00FD4F13" w:rsidRDefault="00FD4F13" w:rsidP="00542974">
            <w:pPr>
              <w:pStyle w:val="Normal-TableText"/>
            </w:pPr>
          </w:p>
          <w:p w14:paraId="523D81AC" w14:textId="77777777" w:rsidR="00FD4F13" w:rsidRDefault="00FD4F13" w:rsidP="00542974">
            <w:pPr>
              <w:pStyle w:val="Normal-TableText"/>
              <w:rPr>
                <w:b/>
              </w:rPr>
            </w:pPr>
          </w:p>
        </w:tc>
        <w:tc>
          <w:tcPr>
            <w:tcW w:w="851" w:type="dxa"/>
          </w:tcPr>
          <w:p w14:paraId="1CA4972D" w14:textId="77777777" w:rsidR="00542974" w:rsidRPr="000624C8" w:rsidRDefault="00542974" w:rsidP="00977126">
            <w:pPr>
              <w:pStyle w:val="Normal-TableText"/>
            </w:pPr>
          </w:p>
        </w:tc>
        <w:tc>
          <w:tcPr>
            <w:tcW w:w="6804" w:type="dxa"/>
          </w:tcPr>
          <w:p w14:paraId="71485E34" w14:textId="77777777" w:rsidR="00542974" w:rsidRPr="000624C8" w:rsidRDefault="00542974" w:rsidP="00977126">
            <w:pPr>
              <w:pStyle w:val="Normal-TableText"/>
            </w:pPr>
          </w:p>
        </w:tc>
      </w:tr>
      <w:tr w:rsidR="00542974" w:rsidRPr="000624C8" w14:paraId="3F8D08E2" w14:textId="77777777" w:rsidTr="008D709F">
        <w:tc>
          <w:tcPr>
            <w:tcW w:w="992" w:type="dxa"/>
          </w:tcPr>
          <w:p w14:paraId="088D9C54" w14:textId="77777777" w:rsidR="00542974" w:rsidRPr="000624C8" w:rsidRDefault="00542974" w:rsidP="000153BB">
            <w:pPr>
              <w:pStyle w:val="ListParagraph"/>
              <w:numPr>
                <w:ilvl w:val="0"/>
                <w:numId w:val="13"/>
              </w:numPr>
            </w:pPr>
          </w:p>
        </w:tc>
        <w:tc>
          <w:tcPr>
            <w:tcW w:w="3936" w:type="dxa"/>
          </w:tcPr>
          <w:p w14:paraId="3BB30282" w14:textId="77777777" w:rsidR="00542974" w:rsidRPr="000153BB" w:rsidRDefault="00542974" w:rsidP="00542974">
            <w:pPr>
              <w:pStyle w:val="Normal-TableText"/>
              <w:rPr>
                <w:b/>
              </w:rPr>
            </w:pPr>
            <w:r w:rsidRPr="000153BB">
              <w:rPr>
                <w:b/>
              </w:rPr>
              <w:t>Assessments</w:t>
            </w:r>
          </w:p>
          <w:p w14:paraId="5D73FBB9" w14:textId="77777777" w:rsidR="00542974" w:rsidRPr="000153BB" w:rsidRDefault="00542974" w:rsidP="00542974">
            <w:pPr>
              <w:pStyle w:val="Normal-TableText"/>
              <w:rPr>
                <w:b/>
              </w:rPr>
            </w:pPr>
            <w:r>
              <w:t>The system provides a way to work with test banks such as Exam View</w:t>
            </w:r>
          </w:p>
        </w:tc>
        <w:tc>
          <w:tcPr>
            <w:tcW w:w="851" w:type="dxa"/>
          </w:tcPr>
          <w:p w14:paraId="458CD634" w14:textId="77777777" w:rsidR="00542974" w:rsidRPr="000624C8" w:rsidRDefault="00542974" w:rsidP="00977126">
            <w:pPr>
              <w:pStyle w:val="Normal-TableText"/>
            </w:pPr>
          </w:p>
        </w:tc>
        <w:tc>
          <w:tcPr>
            <w:tcW w:w="6804" w:type="dxa"/>
          </w:tcPr>
          <w:p w14:paraId="4702553E" w14:textId="77777777" w:rsidR="00542974" w:rsidRPr="000624C8" w:rsidRDefault="00542974" w:rsidP="00977126">
            <w:pPr>
              <w:pStyle w:val="Normal-TableText"/>
            </w:pPr>
          </w:p>
        </w:tc>
      </w:tr>
      <w:tr w:rsidR="00070793" w:rsidRPr="000624C8" w14:paraId="708A106B" w14:textId="77777777" w:rsidTr="008D709F">
        <w:tc>
          <w:tcPr>
            <w:tcW w:w="992" w:type="dxa"/>
          </w:tcPr>
          <w:p w14:paraId="209AAC62" w14:textId="77777777" w:rsidR="00070793" w:rsidRPr="000624C8" w:rsidRDefault="00070793" w:rsidP="000153BB">
            <w:pPr>
              <w:pStyle w:val="ListParagraph"/>
              <w:numPr>
                <w:ilvl w:val="0"/>
                <w:numId w:val="13"/>
              </w:numPr>
            </w:pPr>
          </w:p>
        </w:tc>
        <w:tc>
          <w:tcPr>
            <w:tcW w:w="3936" w:type="dxa"/>
          </w:tcPr>
          <w:p w14:paraId="68D3DCC1" w14:textId="77777777" w:rsidR="00070793" w:rsidRDefault="00070793" w:rsidP="00542974">
            <w:pPr>
              <w:pStyle w:val="Normal-TableText"/>
              <w:rPr>
                <w:b/>
              </w:rPr>
            </w:pPr>
            <w:r>
              <w:rPr>
                <w:b/>
              </w:rPr>
              <w:t>Assessments</w:t>
            </w:r>
          </w:p>
          <w:p w14:paraId="22C8B7F3" w14:textId="77777777" w:rsidR="00070793" w:rsidRPr="00070793" w:rsidRDefault="00070793" w:rsidP="00542974">
            <w:pPr>
              <w:pStyle w:val="Normal-TableText"/>
            </w:pPr>
            <w:r>
              <w:t xml:space="preserve">Common assessment component allowing groups and administration the ability to </w:t>
            </w:r>
            <w:r w:rsidR="00656594">
              <w:t>review</w:t>
            </w:r>
            <w:r w:rsidR="007467E9">
              <w:t xml:space="preserve"> data</w:t>
            </w:r>
            <w:r>
              <w:t xml:space="preserve"> across a variety of groups. </w:t>
            </w:r>
          </w:p>
          <w:p w14:paraId="0945A4F8" w14:textId="77777777" w:rsidR="00070793" w:rsidRPr="000153BB" w:rsidRDefault="00070793" w:rsidP="00542974">
            <w:pPr>
              <w:pStyle w:val="Normal-TableText"/>
              <w:rPr>
                <w:b/>
              </w:rPr>
            </w:pPr>
          </w:p>
        </w:tc>
        <w:tc>
          <w:tcPr>
            <w:tcW w:w="851" w:type="dxa"/>
          </w:tcPr>
          <w:p w14:paraId="4FD680B4" w14:textId="77777777" w:rsidR="00070793" w:rsidRPr="000624C8" w:rsidRDefault="00070793" w:rsidP="00977126">
            <w:pPr>
              <w:pStyle w:val="Normal-TableText"/>
            </w:pPr>
          </w:p>
        </w:tc>
        <w:tc>
          <w:tcPr>
            <w:tcW w:w="6804" w:type="dxa"/>
          </w:tcPr>
          <w:p w14:paraId="73146596" w14:textId="77777777" w:rsidR="00070793" w:rsidRPr="000624C8" w:rsidRDefault="00070793" w:rsidP="00977126">
            <w:pPr>
              <w:pStyle w:val="Normal-TableText"/>
            </w:pPr>
          </w:p>
        </w:tc>
      </w:tr>
      <w:tr w:rsidR="00542974" w:rsidRPr="000624C8" w14:paraId="376488C7" w14:textId="77777777" w:rsidTr="008D709F">
        <w:tc>
          <w:tcPr>
            <w:tcW w:w="992" w:type="dxa"/>
          </w:tcPr>
          <w:p w14:paraId="7BA4CC7B" w14:textId="77777777" w:rsidR="00542974" w:rsidRPr="000624C8" w:rsidRDefault="00542974" w:rsidP="000153BB">
            <w:pPr>
              <w:pStyle w:val="ListParagraph"/>
              <w:numPr>
                <w:ilvl w:val="0"/>
                <w:numId w:val="13"/>
              </w:numPr>
            </w:pPr>
          </w:p>
        </w:tc>
        <w:tc>
          <w:tcPr>
            <w:tcW w:w="3936" w:type="dxa"/>
          </w:tcPr>
          <w:p w14:paraId="7C45955F" w14:textId="77777777" w:rsidR="00542974" w:rsidRDefault="00542974" w:rsidP="00542974">
            <w:pPr>
              <w:pStyle w:val="Normal-TableText"/>
              <w:rPr>
                <w:b/>
              </w:rPr>
            </w:pPr>
            <w:r>
              <w:rPr>
                <w:b/>
              </w:rPr>
              <w:t>Grading</w:t>
            </w:r>
          </w:p>
          <w:p w14:paraId="1480661C" w14:textId="77777777" w:rsidR="00542974" w:rsidRPr="000153BB" w:rsidRDefault="00542974" w:rsidP="00542974">
            <w:pPr>
              <w:pStyle w:val="Normal-TableText"/>
              <w:rPr>
                <w:b/>
              </w:rPr>
            </w:pPr>
            <w:r>
              <w:t>Ability</w:t>
            </w:r>
            <w:r w:rsidR="00B44AF0">
              <w:t xml:space="preserve"> to</w:t>
            </w:r>
            <w:r>
              <w:t xml:space="preserve"> do integration of grades</w:t>
            </w:r>
            <w:r w:rsidR="00B94555">
              <w:t xml:space="preserve"> automatically</w:t>
            </w:r>
            <w:r>
              <w:t>, utilizing grade pass back between LMS and SIS</w:t>
            </w:r>
            <w:r w:rsidR="00B44AF0">
              <w:t>.</w:t>
            </w:r>
          </w:p>
        </w:tc>
        <w:tc>
          <w:tcPr>
            <w:tcW w:w="851" w:type="dxa"/>
          </w:tcPr>
          <w:p w14:paraId="1CD9F8BF" w14:textId="77777777" w:rsidR="00542974" w:rsidRPr="000624C8" w:rsidRDefault="00542974" w:rsidP="00977126">
            <w:pPr>
              <w:pStyle w:val="Normal-TableText"/>
            </w:pPr>
          </w:p>
        </w:tc>
        <w:tc>
          <w:tcPr>
            <w:tcW w:w="6804" w:type="dxa"/>
          </w:tcPr>
          <w:p w14:paraId="7128702E" w14:textId="77777777" w:rsidR="00542974" w:rsidRPr="000624C8" w:rsidRDefault="00542974" w:rsidP="00977126">
            <w:pPr>
              <w:pStyle w:val="Normal-TableText"/>
            </w:pPr>
          </w:p>
        </w:tc>
      </w:tr>
      <w:tr w:rsidR="00FD4F13" w:rsidRPr="000624C8" w14:paraId="76C0C6DF" w14:textId="77777777" w:rsidTr="008D709F">
        <w:tc>
          <w:tcPr>
            <w:tcW w:w="992" w:type="dxa"/>
          </w:tcPr>
          <w:p w14:paraId="26DFFBB5" w14:textId="77777777" w:rsidR="00FD4F13" w:rsidRPr="000624C8" w:rsidRDefault="00FD4F13" w:rsidP="000153BB">
            <w:pPr>
              <w:pStyle w:val="ListParagraph"/>
              <w:numPr>
                <w:ilvl w:val="0"/>
                <w:numId w:val="13"/>
              </w:numPr>
            </w:pPr>
          </w:p>
        </w:tc>
        <w:tc>
          <w:tcPr>
            <w:tcW w:w="3936" w:type="dxa"/>
          </w:tcPr>
          <w:p w14:paraId="79C8182E" w14:textId="77777777" w:rsidR="00FD4F13" w:rsidRDefault="00FD4F13" w:rsidP="00542974">
            <w:pPr>
              <w:pStyle w:val="Normal-TableText"/>
              <w:rPr>
                <w:b/>
              </w:rPr>
            </w:pPr>
            <w:r>
              <w:rPr>
                <w:b/>
              </w:rPr>
              <w:t>Grading</w:t>
            </w:r>
          </w:p>
          <w:p w14:paraId="0C549D37" w14:textId="77777777" w:rsidR="00FD4F13" w:rsidRPr="00FD4F13" w:rsidRDefault="00FD4F13" w:rsidP="00542974">
            <w:pPr>
              <w:pStyle w:val="Normal-TableText"/>
            </w:pPr>
            <w:r>
              <w:t xml:space="preserve">The system must provide a grade book with a full set of features. </w:t>
            </w:r>
          </w:p>
        </w:tc>
        <w:tc>
          <w:tcPr>
            <w:tcW w:w="851" w:type="dxa"/>
          </w:tcPr>
          <w:p w14:paraId="25200E3D" w14:textId="77777777" w:rsidR="00FD4F13" w:rsidRPr="000624C8" w:rsidRDefault="00FD4F13" w:rsidP="00977126">
            <w:pPr>
              <w:pStyle w:val="Normal-TableText"/>
            </w:pPr>
          </w:p>
        </w:tc>
        <w:tc>
          <w:tcPr>
            <w:tcW w:w="6804" w:type="dxa"/>
          </w:tcPr>
          <w:p w14:paraId="59CF0A08" w14:textId="77777777" w:rsidR="00FD4F13" w:rsidRPr="000624C8" w:rsidRDefault="00FD4F13" w:rsidP="00977126">
            <w:pPr>
              <w:pStyle w:val="Normal-TableText"/>
            </w:pPr>
          </w:p>
        </w:tc>
      </w:tr>
      <w:tr w:rsidR="00542974" w:rsidRPr="000624C8" w14:paraId="1FF3FAA3" w14:textId="77777777" w:rsidTr="008D709F">
        <w:tc>
          <w:tcPr>
            <w:tcW w:w="992" w:type="dxa"/>
          </w:tcPr>
          <w:p w14:paraId="5C9A3D6A" w14:textId="77777777" w:rsidR="00542974" w:rsidRPr="000624C8" w:rsidRDefault="00542974" w:rsidP="000153BB">
            <w:pPr>
              <w:pStyle w:val="ListParagraph"/>
              <w:numPr>
                <w:ilvl w:val="0"/>
                <w:numId w:val="13"/>
              </w:numPr>
            </w:pPr>
          </w:p>
        </w:tc>
        <w:tc>
          <w:tcPr>
            <w:tcW w:w="3936" w:type="dxa"/>
          </w:tcPr>
          <w:p w14:paraId="2432F4A2" w14:textId="77777777" w:rsidR="00542974" w:rsidRPr="000153BB" w:rsidRDefault="00542974" w:rsidP="00542974">
            <w:pPr>
              <w:pStyle w:val="Normal-TableText"/>
              <w:rPr>
                <w:b/>
              </w:rPr>
            </w:pPr>
            <w:r w:rsidRPr="000153BB">
              <w:rPr>
                <w:b/>
              </w:rPr>
              <w:t>Default Reports</w:t>
            </w:r>
          </w:p>
          <w:p w14:paraId="51DFBE9F" w14:textId="77777777" w:rsidR="00542974" w:rsidRDefault="00542974" w:rsidP="00542974">
            <w:pPr>
              <w:pStyle w:val="Normal-TableText"/>
              <w:rPr>
                <w:b/>
              </w:rPr>
            </w:pPr>
            <w:r>
              <w:t>The system comes with a set of robust default system reports. Please provide a list of the type of default reports available</w:t>
            </w:r>
          </w:p>
        </w:tc>
        <w:tc>
          <w:tcPr>
            <w:tcW w:w="851" w:type="dxa"/>
          </w:tcPr>
          <w:p w14:paraId="0FA0B674" w14:textId="77777777" w:rsidR="00542974" w:rsidRPr="000624C8" w:rsidRDefault="00542974" w:rsidP="00977126">
            <w:pPr>
              <w:pStyle w:val="Normal-TableText"/>
            </w:pPr>
          </w:p>
        </w:tc>
        <w:tc>
          <w:tcPr>
            <w:tcW w:w="6804" w:type="dxa"/>
          </w:tcPr>
          <w:p w14:paraId="238427B4" w14:textId="77777777" w:rsidR="00542974" w:rsidRPr="000624C8" w:rsidRDefault="00542974" w:rsidP="00977126">
            <w:pPr>
              <w:pStyle w:val="Normal-TableText"/>
            </w:pPr>
          </w:p>
        </w:tc>
      </w:tr>
      <w:tr w:rsidR="00542974" w:rsidRPr="000624C8" w14:paraId="114614CD" w14:textId="77777777" w:rsidTr="008D709F">
        <w:tc>
          <w:tcPr>
            <w:tcW w:w="992" w:type="dxa"/>
          </w:tcPr>
          <w:p w14:paraId="6DE2F550" w14:textId="77777777" w:rsidR="00542974" w:rsidRPr="000624C8" w:rsidRDefault="00542974" w:rsidP="000153BB">
            <w:pPr>
              <w:pStyle w:val="ListParagraph"/>
              <w:numPr>
                <w:ilvl w:val="0"/>
                <w:numId w:val="13"/>
              </w:numPr>
            </w:pPr>
          </w:p>
        </w:tc>
        <w:tc>
          <w:tcPr>
            <w:tcW w:w="3936" w:type="dxa"/>
          </w:tcPr>
          <w:p w14:paraId="36E9DD72" w14:textId="77777777" w:rsidR="00542974" w:rsidRDefault="00542974" w:rsidP="00542974">
            <w:pPr>
              <w:pStyle w:val="Normal-TableText"/>
            </w:pPr>
            <w:r w:rsidRPr="000153BB">
              <w:rPr>
                <w:b/>
              </w:rPr>
              <w:t>Custom Reports</w:t>
            </w:r>
          </w:p>
          <w:p w14:paraId="44E14118" w14:textId="77777777" w:rsidR="00542974" w:rsidRPr="000153BB" w:rsidRDefault="00542974" w:rsidP="00542974">
            <w:pPr>
              <w:pStyle w:val="Normal-TableText"/>
              <w:rPr>
                <w:b/>
              </w:rPr>
            </w:pPr>
            <w:r>
              <w:t>The ability for an administrator to create custom reports (give options)</w:t>
            </w:r>
          </w:p>
        </w:tc>
        <w:tc>
          <w:tcPr>
            <w:tcW w:w="851" w:type="dxa"/>
          </w:tcPr>
          <w:p w14:paraId="108B1807" w14:textId="77777777" w:rsidR="00542974" w:rsidRPr="000624C8" w:rsidRDefault="00542974" w:rsidP="00977126">
            <w:pPr>
              <w:pStyle w:val="Normal-TableText"/>
            </w:pPr>
          </w:p>
        </w:tc>
        <w:tc>
          <w:tcPr>
            <w:tcW w:w="6804" w:type="dxa"/>
          </w:tcPr>
          <w:p w14:paraId="43258402" w14:textId="77777777" w:rsidR="00542974" w:rsidRPr="000624C8" w:rsidRDefault="00542974" w:rsidP="00977126">
            <w:pPr>
              <w:pStyle w:val="Normal-TableText"/>
            </w:pPr>
          </w:p>
        </w:tc>
      </w:tr>
    </w:tbl>
    <w:p w14:paraId="4898A84E" w14:textId="77777777" w:rsidR="003578D6" w:rsidRDefault="00813450" w:rsidP="00542974">
      <w:r>
        <w:br w:type="page"/>
      </w:r>
      <w:r w:rsidR="003578D6">
        <w:t>Technical Requirements</w:t>
      </w:r>
      <w:r w:rsidR="00B3265E">
        <w:t xml:space="preserve"> and Com</w:t>
      </w:r>
      <w:r w:rsidR="00FE34C4">
        <w:t xml:space="preserve">pliancy </w:t>
      </w:r>
    </w:p>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851"/>
        <w:gridCol w:w="6804"/>
      </w:tblGrid>
      <w:tr w:rsidR="008D709F" w:rsidRPr="000624C8" w14:paraId="2558A484" w14:textId="77777777" w:rsidTr="008D709F">
        <w:tc>
          <w:tcPr>
            <w:tcW w:w="992" w:type="dxa"/>
            <w:shd w:val="clear" w:color="auto" w:fill="BFBFBF"/>
          </w:tcPr>
          <w:p w14:paraId="237D9C24" w14:textId="77777777" w:rsidR="008D709F" w:rsidRPr="00CF624E" w:rsidRDefault="008D709F" w:rsidP="00B832CB">
            <w:pPr>
              <w:rPr>
                <w:rStyle w:val="Normal-Bold"/>
              </w:rPr>
            </w:pPr>
            <w:r w:rsidRPr="00CF624E">
              <w:rPr>
                <w:rStyle w:val="Normal-Bold"/>
              </w:rPr>
              <w:t>Ref No.</w:t>
            </w:r>
          </w:p>
        </w:tc>
        <w:tc>
          <w:tcPr>
            <w:tcW w:w="3936" w:type="dxa"/>
            <w:shd w:val="clear" w:color="auto" w:fill="BFBFBF"/>
          </w:tcPr>
          <w:p w14:paraId="24DBE8D2" w14:textId="77777777" w:rsidR="008D709F" w:rsidRPr="00CF624E" w:rsidRDefault="008D709F" w:rsidP="003578D6">
            <w:pPr>
              <w:pStyle w:val="Normal-TableText"/>
              <w:rPr>
                <w:rStyle w:val="Normal-Bold"/>
              </w:rPr>
            </w:pPr>
            <w:r w:rsidRPr="00CF624E">
              <w:rPr>
                <w:rStyle w:val="Normal-Bold"/>
              </w:rPr>
              <w:t>Deliverable</w:t>
            </w:r>
          </w:p>
        </w:tc>
        <w:tc>
          <w:tcPr>
            <w:tcW w:w="851" w:type="dxa"/>
            <w:shd w:val="clear" w:color="auto" w:fill="D9D9D9"/>
          </w:tcPr>
          <w:p w14:paraId="237F8EAB" w14:textId="77777777" w:rsidR="008D709F" w:rsidRPr="00CF624E" w:rsidRDefault="008D709F" w:rsidP="003578D6">
            <w:pPr>
              <w:pStyle w:val="Normal-TableText"/>
              <w:rPr>
                <w:rStyle w:val="Normal-Bold"/>
              </w:rPr>
            </w:pPr>
            <w:r w:rsidRPr="00CF624E">
              <w:rPr>
                <w:rStyle w:val="Normal-Bold"/>
              </w:rPr>
              <w:t>Resp.</w:t>
            </w:r>
          </w:p>
        </w:tc>
        <w:tc>
          <w:tcPr>
            <w:tcW w:w="6804" w:type="dxa"/>
            <w:shd w:val="clear" w:color="auto" w:fill="D9D9D9"/>
          </w:tcPr>
          <w:p w14:paraId="6F90E972" w14:textId="77777777" w:rsidR="008D709F" w:rsidRPr="00CF624E" w:rsidRDefault="008D709F" w:rsidP="003578D6">
            <w:pPr>
              <w:pStyle w:val="Normal-TableText"/>
              <w:rPr>
                <w:rStyle w:val="Normal-Bold"/>
              </w:rPr>
            </w:pPr>
            <w:r w:rsidRPr="00CF624E">
              <w:rPr>
                <w:rStyle w:val="Normal-Bold"/>
              </w:rPr>
              <w:t>Details</w:t>
            </w:r>
          </w:p>
        </w:tc>
      </w:tr>
      <w:tr w:rsidR="008D709F" w:rsidRPr="000624C8" w14:paraId="704A341C" w14:textId="77777777" w:rsidTr="008D709F">
        <w:tc>
          <w:tcPr>
            <w:tcW w:w="992" w:type="dxa"/>
          </w:tcPr>
          <w:p w14:paraId="54AC1738" w14:textId="77777777" w:rsidR="008D709F" w:rsidRPr="000624C8" w:rsidRDefault="008D709F" w:rsidP="00FE34C4">
            <w:pPr>
              <w:pStyle w:val="ListParagraph"/>
              <w:ind w:left="360"/>
            </w:pPr>
            <w:r>
              <w:t>C.1</w:t>
            </w:r>
          </w:p>
        </w:tc>
        <w:tc>
          <w:tcPr>
            <w:tcW w:w="3936" w:type="dxa"/>
          </w:tcPr>
          <w:p w14:paraId="6903B32E" w14:textId="77777777" w:rsidR="008D709F" w:rsidRDefault="008D709F" w:rsidP="00FE34C4">
            <w:pPr>
              <w:pStyle w:val="Normal-TableText"/>
            </w:pPr>
            <w:r>
              <w:rPr>
                <w:b/>
              </w:rPr>
              <w:t xml:space="preserve">Industry Standardization and Compliancy </w:t>
            </w:r>
          </w:p>
          <w:p w14:paraId="4DFDE4DF" w14:textId="77777777" w:rsidR="008D709F" w:rsidRPr="006E7BA2" w:rsidRDefault="008D709F" w:rsidP="00F967C9">
            <w:pPr>
              <w:pStyle w:val="Normal-TableText"/>
            </w:pPr>
            <w:r>
              <w:t>The system follows indus</w:t>
            </w:r>
            <w:r w:rsidR="006303B7">
              <w:t>try best practices and standards, including IMS Global Standards, common cartridge,</w:t>
            </w:r>
            <w:r w:rsidR="00B94555">
              <w:t xml:space="preserve"> LTI</w:t>
            </w:r>
            <w:r w:rsidR="006303B7">
              <w:t xml:space="preserve"> and ability to make use of IMS One Roster API. Describe compliancy.</w:t>
            </w:r>
          </w:p>
        </w:tc>
        <w:tc>
          <w:tcPr>
            <w:tcW w:w="851" w:type="dxa"/>
          </w:tcPr>
          <w:p w14:paraId="20420DD7" w14:textId="77777777" w:rsidR="008D709F" w:rsidRPr="000624C8" w:rsidRDefault="008D709F" w:rsidP="003578D6">
            <w:pPr>
              <w:pStyle w:val="Normal-TableText"/>
            </w:pPr>
          </w:p>
        </w:tc>
        <w:tc>
          <w:tcPr>
            <w:tcW w:w="6804" w:type="dxa"/>
          </w:tcPr>
          <w:p w14:paraId="2119A7E1" w14:textId="77777777" w:rsidR="008D709F" w:rsidRPr="000624C8" w:rsidRDefault="008D709F" w:rsidP="003578D6">
            <w:pPr>
              <w:pStyle w:val="Normal-TableText"/>
            </w:pPr>
          </w:p>
        </w:tc>
      </w:tr>
      <w:tr w:rsidR="008D709F" w:rsidRPr="000624C8" w14:paraId="0FAA187D" w14:textId="77777777" w:rsidTr="008D709F">
        <w:tc>
          <w:tcPr>
            <w:tcW w:w="992" w:type="dxa"/>
          </w:tcPr>
          <w:p w14:paraId="69BDFA0D" w14:textId="77777777" w:rsidR="008D709F" w:rsidRPr="000624C8" w:rsidRDefault="008D709F" w:rsidP="00FE34C4">
            <w:pPr>
              <w:pStyle w:val="ListParagraph"/>
              <w:ind w:left="360"/>
            </w:pPr>
            <w:r>
              <w:t>C.2</w:t>
            </w:r>
          </w:p>
        </w:tc>
        <w:tc>
          <w:tcPr>
            <w:tcW w:w="3936" w:type="dxa"/>
          </w:tcPr>
          <w:p w14:paraId="382EA382" w14:textId="77777777" w:rsidR="00432A90" w:rsidRDefault="00432A90" w:rsidP="00432A90">
            <w:pPr>
              <w:pStyle w:val="Normal-TableText"/>
            </w:pPr>
            <w:r w:rsidRPr="000153BB">
              <w:rPr>
                <w:b/>
              </w:rPr>
              <w:t xml:space="preserve">Integration with </w:t>
            </w:r>
            <w:r>
              <w:rPr>
                <w:b/>
              </w:rPr>
              <w:t>SIS</w:t>
            </w:r>
          </w:p>
          <w:p w14:paraId="70438372" w14:textId="77777777" w:rsidR="008D709F" w:rsidRPr="00D514F5" w:rsidRDefault="00432A90" w:rsidP="00432A90">
            <w:pPr>
              <w:pStyle w:val="Normal-TableText"/>
            </w:pPr>
            <w:r>
              <w:t xml:space="preserve">The system can be integrated with the new Park Hill SIS (specifically Infinite Campus) for automated user and course set up in the </w:t>
            </w:r>
            <w:smartTag w:uri="urn:schemas-microsoft-com:office:smarttags" w:element="stockticker">
              <w:r>
                <w:t>LMS</w:t>
              </w:r>
            </w:smartTag>
            <w:r>
              <w:t>, and for other functions, such as grades.</w:t>
            </w:r>
          </w:p>
        </w:tc>
        <w:tc>
          <w:tcPr>
            <w:tcW w:w="851" w:type="dxa"/>
          </w:tcPr>
          <w:p w14:paraId="6916A8B8" w14:textId="77777777" w:rsidR="008D709F" w:rsidRPr="000624C8" w:rsidRDefault="008D709F" w:rsidP="003578D6">
            <w:pPr>
              <w:pStyle w:val="Normal-TableText"/>
            </w:pPr>
          </w:p>
        </w:tc>
        <w:tc>
          <w:tcPr>
            <w:tcW w:w="6804" w:type="dxa"/>
          </w:tcPr>
          <w:p w14:paraId="255381DF" w14:textId="77777777" w:rsidR="008D709F" w:rsidRPr="000624C8" w:rsidRDefault="008D709F" w:rsidP="00432A90">
            <w:pPr>
              <w:pStyle w:val="Normal-TableText"/>
            </w:pPr>
          </w:p>
        </w:tc>
      </w:tr>
      <w:tr w:rsidR="00AE71B7" w:rsidRPr="000624C8" w14:paraId="2411A33B" w14:textId="77777777" w:rsidTr="008D709F">
        <w:tc>
          <w:tcPr>
            <w:tcW w:w="992" w:type="dxa"/>
          </w:tcPr>
          <w:p w14:paraId="0B7A2A09" w14:textId="77777777" w:rsidR="00AE71B7" w:rsidRDefault="00AE71B7" w:rsidP="00FE34C4">
            <w:pPr>
              <w:pStyle w:val="ListParagraph"/>
              <w:ind w:left="360"/>
            </w:pPr>
            <w:r>
              <w:t>C.3</w:t>
            </w:r>
          </w:p>
        </w:tc>
        <w:tc>
          <w:tcPr>
            <w:tcW w:w="3936" w:type="dxa"/>
          </w:tcPr>
          <w:p w14:paraId="68AB5EB4" w14:textId="77777777" w:rsidR="00AE71B7" w:rsidRPr="000153BB" w:rsidRDefault="00AE71B7" w:rsidP="00AE71B7">
            <w:pPr>
              <w:pStyle w:val="Normal-TableText"/>
              <w:rPr>
                <w:b/>
              </w:rPr>
            </w:pPr>
            <w:r>
              <w:rPr>
                <w:b/>
              </w:rPr>
              <w:t>User accounts</w:t>
            </w:r>
          </w:p>
          <w:p w14:paraId="115D0B84" w14:textId="77777777" w:rsidR="00AE71B7" w:rsidRPr="000153BB" w:rsidRDefault="00AE71B7" w:rsidP="00B44AF0">
            <w:pPr>
              <w:pStyle w:val="Normal-TableText"/>
              <w:rPr>
                <w:b/>
              </w:rPr>
            </w:pPr>
            <w:r>
              <w:t>The ability to automatically create users from an external data source (</w:t>
            </w:r>
            <w:r w:rsidR="00B44AF0">
              <w:t>SAML SSO</w:t>
            </w:r>
            <w:r>
              <w:t>)</w:t>
            </w:r>
          </w:p>
        </w:tc>
        <w:tc>
          <w:tcPr>
            <w:tcW w:w="851" w:type="dxa"/>
          </w:tcPr>
          <w:p w14:paraId="398F7E8D" w14:textId="77777777" w:rsidR="00AE71B7" w:rsidRPr="000624C8" w:rsidRDefault="00AE71B7" w:rsidP="003578D6">
            <w:pPr>
              <w:pStyle w:val="Normal-TableText"/>
            </w:pPr>
          </w:p>
        </w:tc>
        <w:tc>
          <w:tcPr>
            <w:tcW w:w="6804" w:type="dxa"/>
          </w:tcPr>
          <w:p w14:paraId="50F6B885" w14:textId="77777777" w:rsidR="00AE71B7" w:rsidRPr="000624C8" w:rsidRDefault="00AE71B7" w:rsidP="003578D6">
            <w:pPr>
              <w:pStyle w:val="Normal-TableText"/>
            </w:pPr>
          </w:p>
        </w:tc>
      </w:tr>
      <w:tr w:rsidR="008D709F" w:rsidRPr="000624C8" w14:paraId="4EC6F27C" w14:textId="77777777" w:rsidTr="008D709F">
        <w:tc>
          <w:tcPr>
            <w:tcW w:w="992" w:type="dxa"/>
          </w:tcPr>
          <w:p w14:paraId="53AFCAE6" w14:textId="77777777" w:rsidR="008D709F" w:rsidRPr="000624C8" w:rsidRDefault="008D709F" w:rsidP="00FE34C4">
            <w:pPr>
              <w:pStyle w:val="ListParagraph"/>
              <w:ind w:left="360"/>
            </w:pPr>
            <w:r>
              <w:t>C.</w:t>
            </w:r>
            <w:r w:rsidR="00AE71B7">
              <w:t>4</w:t>
            </w:r>
          </w:p>
        </w:tc>
        <w:tc>
          <w:tcPr>
            <w:tcW w:w="3936" w:type="dxa"/>
          </w:tcPr>
          <w:p w14:paraId="1A07C9CD" w14:textId="77777777" w:rsidR="00432A90" w:rsidRDefault="00432A90" w:rsidP="00432A90">
            <w:pPr>
              <w:pStyle w:val="Normal-TableText"/>
            </w:pPr>
            <w:r w:rsidRPr="000153BB">
              <w:rPr>
                <w:b/>
              </w:rPr>
              <w:t xml:space="preserve">System </w:t>
            </w:r>
            <w:r>
              <w:rPr>
                <w:b/>
              </w:rPr>
              <w:t>R</w:t>
            </w:r>
            <w:r w:rsidRPr="000153BB">
              <w:rPr>
                <w:b/>
              </w:rPr>
              <w:t xml:space="preserve">esponsiveness  </w:t>
            </w:r>
          </w:p>
          <w:p w14:paraId="37D574B2" w14:textId="77777777" w:rsidR="008D709F" w:rsidRPr="000624C8" w:rsidRDefault="00432A90" w:rsidP="00432A90">
            <w:pPr>
              <w:pStyle w:val="Normal-TableText"/>
            </w:pPr>
            <w:r>
              <w:t>Support large number of concurrent users</w:t>
            </w:r>
          </w:p>
        </w:tc>
        <w:tc>
          <w:tcPr>
            <w:tcW w:w="851" w:type="dxa"/>
          </w:tcPr>
          <w:p w14:paraId="12EAA57C" w14:textId="77777777" w:rsidR="008D709F" w:rsidRPr="000624C8" w:rsidRDefault="008D709F" w:rsidP="003578D6">
            <w:pPr>
              <w:pStyle w:val="Normal-TableText"/>
            </w:pPr>
          </w:p>
        </w:tc>
        <w:tc>
          <w:tcPr>
            <w:tcW w:w="6804" w:type="dxa"/>
          </w:tcPr>
          <w:p w14:paraId="4EDB5133" w14:textId="77777777" w:rsidR="008D709F" w:rsidRPr="000624C8" w:rsidRDefault="008D709F" w:rsidP="003578D6">
            <w:pPr>
              <w:pStyle w:val="Normal-TableText"/>
            </w:pPr>
          </w:p>
        </w:tc>
      </w:tr>
      <w:tr w:rsidR="008D709F" w:rsidRPr="000624C8" w14:paraId="5905B319" w14:textId="77777777" w:rsidTr="008D709F">
        <w:tc>
          <w:tcPr>
            <w:tcW w:w="992" w:type="dxa"/>
          </w:tcPr>
          <w:p w14:paraId="41515A89" w14:textId="77777777" w:rsidR="008D709F" w:rsidRPr="000624C8" w:rsidRDefault="008D709F" w:rsidP="00FE34C4">
            <w:pPr>
              <w:pStyle w:val="ListParagraph"/>
              <w:ind w:left="360"/>
            </w:pPr>
            <w:r>
              <w:t>C.</w:t>
            </w:r>
            <w:r w:rsidR="00AE71B7">
              <w:t>5</w:t>
            </w:r>
          </w:p>
        </w:tc>
        <w:tc>
          <w:tcPr>
            <w:tcW w:w="3936" w:type="dxa"/>
          </w:tcPr>
          <w:p w14:paraId="690B0B4A" w14:textId="77777777" w:rsidR="008D709F" w:rsidRDefault="00F467BE" w:rsidP="003578D6">
            <w:pPr>
              <w:pStyle w:val="Normal-TableText"/>
            </w:pPr>
            <w:r>
              <w:rPr>
                <w:b/>
              </w:rPr>
              <w:t>Single sign-</w:t>
            </w:r>
            <w:r w:rsidR="008D709F" w:rsidRPr="000153BB">
              <w:rPr>
                <w:b/>
              </w:rPr>
              <w:t>on</w:t>
            </w:r>
            <w:r w:rsidR="0010397F">
              <w:rPr>
                <w:b/>
              </w:rPr>
              <w:t>/Integration with Other Systems</w:t>
            </w:r>
          </w:p>
          <w:p w14:paraId="67BD07B2" w14:textId="77777777" w:rsidR="008D709F" w:rsidRPr="000624C8" w:rsidRDefault="0010397F" w:rsidP="00B44AF0">
            <w:pPr>
              <w:pStyle w:val="Normal-TableText"/>
            </w:pPr>
            <w:r>
              <w:t xml:space="preserve">System can use single sign-on based on </w:t>
            </w:r>
            <w:r w:rsidR="00B44AF0">
              <w:t>SAML and ADFS.</w:t>
            </w:r>
          </w:p>
        </w:tc>
        <w:tc>
          <w:tcPr>
            <w:tcW w:w="851" w:type="dxa"/>
          </w:tcPr>
          <w:p w14:paraId="59DD347E" w14:textId="77777777" w:rsidR="008D709F" w:rsidRPr="000624C8" w:rsidRDefault="008D709F" w:rsidP="003578D6">
            <w:pPr>
              <w:pStyle w:val="Normal-TableText"/>
            </w:pPr>
          </w:p>
        </w:tc>
        <w:tc>
          <w:tcPr>
            <w:tcW w:w="6804" w:type="dxa"/>
          </w:tcPr>
          <w:p w14:paraId="1633B725" w14:textId="77777777" w:rsidR="008D709F" w:rsidRPr="000624C8" w:rsidRDefault="008D709F" w:rsidP="003578D6">
            <w:pPr>
              <w:pStyle w:val="Normal-TableText"/>
            </w:pPr>
          </w:p>
        </w:tc>
      </w:tr>
      <w:tr w:rsidR="00871446" w:rsidRPr="000624C8" w14:paraId="1F27D237" w14:textId="77777777" w:rsidTr="008D709F">
        <w:tc>
          <w:tcPr>
            <w:tcW w:w="992" w:type="dxa"/>
          </w:tcPr>
          <w:p w14:paraId="4AB4A9D0" w14:textId="77777777" w:rsidR="00871446" w:rsidRDefault="00871446" w:rsidP="00FE34C4">
            <w:pPr>
              <w:pStyle w:val="ListParagraph"/>
              <w:ind w:left="360"/>
            </w:pPr>
            <w:r>
              <w:t>C.6</w:t>
            </w:r>
          </w:p>
        </w:tc>
        <w:tc>
          <w:tcPr>
            <w:tcW w:w="3936" w:type="dxa"/>
          </w:tcPr>
          <w:p w14:paraId="0FE36157" w14:textId="77777777" w:rsidR="00871446" w:rsidRDefault="00871446" w:rsidP="003578D6">
            <w:pPr>
              <w:pStyle w:val="Normal-TableText"/>
              <w:rPr>
                <w:b/>
              </w:rPr>
            </w:pPr>
            <w:r>
              <w:rPr>
                <w:b/>
              </w:rPr>
              <w:t>Integration with Other Systems</w:t>
            </w:r>
          </w:p>
          <w:p w14:paraId="2119F2BE" w14:textId="77777777" w:rsidR="00871446" w:rsidRPr="00871446" w:rsidRDefault="00871446" w:rsidP="00B94555">
            <w:pPr>
              <w:pStyle w:val="Normal-TableText"/>
            </w:pPr>
            <w:r w:rsidRPr="00871446">
              <w:t>System can integrate with exter</w:t>
            </w:r>
            <w:r w:rsidR="00B94555">
              <w:t>nal systems such as Google Apps.</w:t>
            </w:r>
            <w:r w:rsidRPr="00871446">
              <w:t xml:space="preserve"> Please list </w:t>
            </w:r>
            <w:r w:rsidR="00B94555">
              <w:t>all integrations available through your system.</w:t>
            </w:r>
          </w:p>
        </w:tc>
        <w:tc>
          <w:tcPr>
            <w:tcW w:w="851" w:type="dxa"/>
          </w:tcPr>
          <w:p w14:paraId="7B8215F9" w14:textId="77777777" w:rsidR="00871446" w:rsidRPr="000624C8" w:rsidRDefault="00871446" w:rsidP="003578D6">
            <w:pPr>
              <w:pStyle w:val="Normal-TableText"/>
            </w:pPr>
          </w:p>
        </w:tc>
        <w:tc>
          <w:tcPr>
            <w:tcW w:w="6804" w:type="dxa"/>
          </w:tcPr>
          <w:p w14:paraId="4891DF14" w14:textId="77777777" w:rsidR="00871446" w:rsidRPr="000624C8" w:rsidRDefault="00871446" w:rsidP="003578D6">
            <w:pPr>
              <w:pStyle w:val="Normal-TableText"/>
            </w:pPr>
          </w:p>
        </w:tc>
      </w:tr>
    </w:tbl>
    <w:p w14:paraId="55B85A8D" w14:textId="77777777" w:rsidR="0010397F" w:rsidRDefault="0010397F">
      <w:r>
        <w:br w:type="page"/>
      </w:r>
    </w:p>
    <w:tbl>
      <w:tblPr>
        <w:tblpPr w:leftFromText="180" w:rightFromText="180" w:vertAnchor="text" w:horzAnchor="margin" w:tblpY="122"/>
        <w:tblW w:w="12583"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85" w:type="dxa"/>
          <w:bottom w:w="57" w:type="dxa"/>
        </w:tblCellMar>
        <w:tblLook w:val="04A0" w:firstRow="1" w:lastRow="0" w:firstColumn="1" w:lastColumn="0" w:noHBand="0" w:noVBand="1"/>
      </w:tblPr>
      <w:tblGrid>
        <w:gridCol w:w="992"/>
        <w:gridCol w:w="3936"/>
        <w:gridCol w:w="851"/>
        <w:gridCol w:w="6804"/>
      </w:tblGrid>
      <w:tr w:rsidR="008D709F" w:rsidRPr="000624C8" w14:paraId="618C66C5" w14:textId="77777777" w:rsidTr="008D709F">
        <w:tc>
          <w:tcPr>
            <w:tcW w:w="992" w:type="dxa"/>
          </w:tcPr>
          <w:p w14:paraId="1C76B382" w14:textId="77777777" w:rsidR="008D709F" w:rsidRPr="000624C8" w:rsidRDefault="008D709F" w:rsidP="00FE34C4">
            <w:pPr>
              <w:pStyle w:val="ListParagraph"/>
              <w:ind w:left="360"/>
            </w:pPr>
            <w:r>
              <w:t>C.</w:t>
            </w:r>
            <w:r w:rsidR="00871446">
              <w:t>7</w:t>
            </w:r>
          </w:p>
        </w:tc>
        <w:tc>
          <w:tcPr>
            <w:tcW w:w="3936" w:type="dxa"/>
          </w:tcPr>
          <w:p w14:paraId="10D1455E" w14:textId="77777777" w:rsidR="008D709F" w:rsidRPr="000153BB" w:rsidRDefault="008D709F" w:rsidP="003578D6">
            <w:pPr>
              <w:pStyle w:val="Normal-TableText"/>
              <w:rPr>
                <w:b/>
              </w:rPr>
            </w:pPr>
            <w:r w:rsidRPr="000153BB">
              <w:rPr>
                <w:b/>
              </w:rPr>
              <w:t>System Flexibility</w:t>
            </w:r>
          </w:p>
          <w:p w14:paraId="475ED109" w14:textId="77777777" w:rsidR="008D709F" w:rsidRPr="00FE49AD" w:rsidRDefault="008D709F" w:rsidP="003578D6">
            <w:pPr>
              <w:pStyle w:val="Normal-TableText"/>
            </w:pPr>
            <w:r>
              <w:t>Can the system be customized or configured for further requirements. If so, please describe in detail.</w:t>
            </w:r>
          </w:p>
        </w:tc>
        <w:tc>
          <w:tcPr>
            <w:tcW w:w="851" w:type="dxa"/>
          </w:tcPr>
          <w:p w14:paraId="1B860E5A" w14:textId="77777777" w:rsidR="008D709F" w:rsidRPr="000624C8" w:rsidRDefault="008D709F" w:rsidP="003578D6">
            <w:pPr>
              <w:pStyle w:val="Normal-TableText"/>
            </w:pPr>
          </w:p>
        </w:tc>
        <w:tc>
          <w:tcPr>
            <w:tcW w:w="6804" w:type="dxa"/>
          </w:tcPr>
          <w:p w14:paraId="00E16280" w14:textId="77777777" w:rsidR="008D709F" w:rsidRPr="000624C8" w:rsidRDefault="008D709F" w:rsidP="003578D6">
            <w:pPr>
              <w:pStyle w:val="Normal-TableText"/>
            </w:pPr>
          </w:p>
        </w:tc>
      </w:tr>
      <w:tr w:rsidR="008D709F" w:rsidRPr="000624C8" w14:paraId="5E588F67" w14:textId="77777777" w:rsidTr="008D709F">
        <w:tc>
          <w:tcPr>
            <w:tcW w:w="992" w:type="dxa"/>
          </w:tcPr>
          <w:p w14:paraId="624F7C17" w14:textId="77777777" w:rsidR="008D709F" w:rsidRDefault="00AE71B7" w:rsidP="00FE34C4">
            <w:pPr>
              <w:pStyle w:val="ListParagraph"/>
              <w:ind w:left="360"/>
            </w:pPr>
            <w:r>
              <w:t>C.</w:t>
            </w:r>
            <w:r w:rsidR="00871446">
              <w:t>8</w:t>
            </w:r>
          </w:p>
        </w:tc>
        <w:tc>
          <w:tcPr>
            <w:tcW w:w="3936" w:type="dxa"/>
          </w:tcPr>
          <w:p w14:paraId="1E587292" w14:textId="77777777" w:rsidR="008D709F" w:rsidRDefault="008D709F" w:rsidP="00BF1680">
            <w:pPr>
              <w:pStyle w:val="Normal-TableText"/>
              <w:rPr>
                <w:b/>
              </w:rPr>
            </w:pPr>
            <w:r>
              <w:rPr>
                <w:b/>
              </w:rPr>
              <w:t>LMS Technical Requirements</w:t>
            </w:r>
          </w:p>
          <w:p w14:paraId="42301A50" w14:textId="77777777" w:rsidR="008D709F" w:rsidRPr="000153BB" w:rsidRDefault="008D709F" w:rsidP="006E7BA2">
            <w:pPr>
              <w:pStyle w:val="Normal-TableText"/>
              <w:rPr>
                <w:b/>
              </w:rPr>
            </w:pPr>
            <w:r>
              <w:t>Fully disclose all technical requirements, including database backend and software release structure (service packs and version releases)</w:t>
            </w:r>
          </w:p>
        </w:tc>
        <w:tc>
          <w:tcPr>
            <w:tcW w:w="851" w:type="dxa"/>
          </w:tcPr>
          <w:p w14:paraId="4A6E4FA5" w14:textId="77777777" w:rsidR="008D709F" w:rsidRPr="000624C8" w:rsidRDefault="008D709F" w:rsidP="003578D6">
            <w:pPr>
              <w:pStyle w:val="Normal-TableText"/>
            </w:pPr>
          </w:p>
        </w:tc>
        <w:tc>
          <w:tcPr>
            <w:tcW w:w="6804" w:type="dxa"/>
          </w:tcPr>
          <w:p w14:paraId="04F24BF4" w14:textId="77777777" w:rsidR="008D709F" w:rsidRPr="000624C8" w:rsidRDefault="008D709F" w:rsidP="003578D6">
            <w:pPr>
              <w:pStyle w:val="Normal-TableText"/>
            </w:pPr>
          </w:p>
        </w:tc>
      </w:tr>
      <w:tr w:rsidR="00B94555" w:rsidRPr="000624C8" w14:paraId="4481D40E" w14:textId="77777777" w:rsidTr="008D709F">
        <w:tc>
          <w:tcPr>
            <w:tcW w:w="992" w:type="dxa"/>
          </w:tcPr>
          <w:p w14:paraId="0682525D" w14:textId="77777777" w:rsidR="00B94555" w:rsidRDefault="00B94555" w:rsidP="00FE34C4">
            <w:pPr>
              <w:pStyle w:val="ListParagraph"/>
              <w:ind w:left="360"/>
            </w:pPr>
            <w:r>
              <w:t>C.9</w:t>
            </w:r>
          </w:p>
        </w:tc>
        <w:tc>
          <w:tcPr>
            <w:tcW w:w="3936" w:type="dxa"/>
          </w:tcPr>
          <w:p w14:paraId="509E7B7F" w14:textId="77777777" w:rsidR="00B94555" w:rsidRDefault="00B94555" w:rsidP="00BF1680">
            <w:pPr>
              <w:pStyle w:val="Normal-TableText"/>
              <w:rPr>
                <w:b/>
              </w:rPr>
            </w:pPr>
            <w:r>
              <w:rPr>
                <w:b/>
              </w:rPr>
              <w:t>System Security</w:t>
            </w:r>
          </w:p>
          <w:p w14:paraId="6AF49C70" w14:textId="77777777" w:rsidR="00B94555" w:rsidRDefault="00B94555" w:rsidP="00BF1680">
            <w:pPr>
              <w:pStyle w:val="Normal-TableText"/>
              <w:rPr>
                <w:b/>
              </w:rPr>
            </w:pPr>
            <w:r>
              <w:t>Ability to provide a safe protected environment for student learning keeping data protected. Provide details.</w:t>
            </w:r>
          </w:p>
          <w:p w14:paraId="452264B5" w14:textId="77777777" w:rsidR="00B94555" w:rsidRDefault="00B94555" w:rsidP="00BF1680">
            <w:pPr>
              <w:pStyle w:val="Normal-TableText"/>
              <w:rPr>
                <w:b/>
              </w:rPr>
            </w:pPr>
          </w:p>
          <w:p w14:paraId="537E3C82" w14:textId="77777777" w:rsidR="00B94555" w:rsidRDefault="00B94555" w:rsidP="00BF1680">
            <w:pPr>
              <w:pStyle w:val="Normal-TableText"/>
              <w:rPr>
                <w:b/>
              </w:rPr>
            </w:pPr>
          </w:p>
          <w:p w14:paraId="2CE42F61" w14:textId="77777777" w:rsidR="00B94555" w:rsidRDefault="00B94555" w:rsidP="00BF1680">
            <w:pPr>
              <w:pStyle w:val="Normal-TableText"/>
              <w:rPr>
                <w:b/>
              </w:rPr>
            </w:pPr>
          </w:p>
          <w:p w14:paraId="48FA6225" w14:textId="77777777" w:rsidR="00B94555" w:rsidRDefault="00B94555" w:rsidP="00BF1680">
            <w:pPr>
              <w:pStyle w:val="Normal-TableText"/>
              <w:rPr>
                <w:b/>
              </w:rPr>
            </w:pPr>
          </w:p>
        </w:tc>
        <w:tc>
          <w:tcPr>
            <w:tcW w:w="851" w:type="dxa"/>
          </w:tcPr>
          <w:p w14:paraId="48941157" w14:textId="77777777" w:rsidR="00B94555" w:rsidRPr="000624C8" w:rsidRDefault="00B94555" w:rsidP="003578D6">
            <w:pPr>
              <w:pStyle w:val="Normal-TableText"/>
            </w:pPr>
          </w:p>
        </w:tc>
        <w:tc>
          <w:tcPr>
            <w:tcW w:w="6804" w:type="dxa"/>
          </w:tcPr>
          <w:p w14:paraId="7369FFA8" w14:textId="77777777" w:rsidR="00B94555" w:rsidRPr="000624C8" w:rsidRDefault="00B94555" w:rsidP="003578D6">
            <w:pPr>
              <w:pStyle w:val="Normal-TableText"/>
            </w:pPr>
          </w:p>
        </w:tc>
      </w:tr>
    </w:tbl>
    <w:p w14:paraId="43B0F906" w14:textId="77777777" w:rsidR="003578D6" w:rsidRPr="000624C8" w:rsidRDefault="003578D6" w:rsidP="000624C8">
      <w:pPr>
        <w:sectPr w:rsidR="003578D6" w:rsidRPr="000624C8" w:rsidSect="000676C7">
          <w:footerReference w:type="default" r:id="rId19"/>
          <w:pgSz w:w="15840" w:h="12240" w:orient="landscape"/>
          <w:pgMar w:top="1800" w:right="1808" w:bottom="1800" w:left="1134" w:header="708" w:footer="562" w:gutter="0"/>
          <w:cols w:space="708"/>
          <w:docGrid w:linePitch="360"/>
        </w:sectPr>
      </w:pPr>
    </w:p>
    <w:p w14:paraId="774E3025" w14:textId="77777777" w:rsidR="00D72B3D" w:rsidRDefault="009079ED" w:rsidP="00610F05">
      <w:pPr>
        <w:pStyle w:val="Heading2"/>
      </w:pPr>
      <w:bookmarkStart w:id="45" w:name="_Toc347137465"/>
      <w:bookmarkStart w:id="46" w:name="_Toc252459965"/>
      <w:r>
        <w:t>Customiz</w:t>
      </w:r>
      <w:r w:rsidR="00D72B3D">
        <w:t xml:space="preserve">ations or </w:t>
      </w:r>
      <w:r w:rsidR="003221E9">
        <w:t>C</w:t>
      </w:r>
      <w:r w:rsidR="00D72B3D">
        <w:t>onfiguration</w:t>
      </w:r>
      <w:bookmarkEnd w:id="45"/>
    </w:p>
    <w:p w14:paraId="0D99FAE6" w14:textId="77777777" w:rsidR="00A33748" w:rsidRDefault="00A33748" w:rsidP="00D72B3D">
      <w:pPr>
        <w:rPr>
          <w:rStyle w:val="Normal-Italic"/>
        </w:rPr>
      </w:pPr>
    </w:p>
    <w:p w14:paraId="673AFBFB" w14:textId="77777777" w:rsidR="00D72B3D" w:rsidRDefault="00662B8C" w:rsidP="00D72B3D">
      <w:pPr>
        <w:rPr>
          <w:rStyle w:val="Normal-Italic"/>
        </w:rPr>
      </w:pPr>
      <w:r>
        <w:rPr>
          <w:rStyle w:val="Normal-Italic"/>
        </w:rPr>
        <w:t>If y</w:t>
      </w:r>
      <w:r w:rsidR="00FA55BE">
        <w:rPr>
          <w:rStyle w:val="Normal-Italic"/>
        </w:rPr>
        <w:t>our system requires any customiz</w:t>
      </w:r>
      <w:r>
        <w:rPr>
          <w:rStyle w:val="Normal-Italic"/>
        </w:rPr>
        <w:t>ations or configurations to meet our requirements (and you can provide this service</w:t>
      </w:r>
      <w:r w:rsidR="00FA55BE">
        <w:rPr>
          <w:rStyle w:val="Normal-Italic"/>
        </w:rPr>
        <w:t>), please describe what customiz</w:t>
      </w:r>
      <w:r>
        <w:rPr>
          <w:rStyle w:val="Normal-Italic"/>
        </w:rPr>
        <w:t xml:space="preserve">ations need to be made, the benefits and any additional costs. </w:t>
      </w:r>
      <w:r w:rsidR="00E15051">
        <w:rPr>
          <w:rStyle w:val="Normal-Italic"/>
        </w:rPr>
        <w:t>Please describe the level of complexity proposed with considerations for on-</w:t>
      </w:r>
      <w:r w:rsidR="00E15051" w:rsidRPr="002609A5">
        <w:rPr>
          <w:rStyle w:val="Normal-Italic"/>
        </w:rPr>
        <w:t xml:space="preserve">going support after implementation.  </w:t>
      </w:r>
      <w:r w:rsidR="00A33802" w:rsidRPr="002609A5">
        <w:rPr>
          <w:rStyle w:val="Normal-Italic"/>
        </w:rPr>
        <w:t>What type of post implementation support is offered for backend administration?</w:t>
      </w:r>
    </w:p>
    <w:p w14:paraId="5CE1AF63" w14:textId="77777777" w:rsidR="00A33748" w:rsidRDefault="00A33748" w:rsidP="00D72B3D">
      <w:pPr>
        <w:rPr>
          <w:rStyle w:val="Normal-Italic"/>
        </w:rPr>
      </w:pPr>
    </w:p>
    <w:p w14:paraId="591255AF" w14:textId="77777777" w:rsidR="00A33748" w:rsidRDefault="00A33748" w:rsidP="00A33748">
      <w:r>
        <w:t>[INSERT YOUR RESPONSE HERE]</w:t>
      </w:r>
    </w:p>
    <w:p w14:paraId="2F6E09EB" w14:textId="77777777" w:rsidR="00EB3A4C" w:rsidRDefault="00EB3A4C" w:rsidP="00A33748"/>
    <w:p w14:paraId="2B7F5311" w14:textId="77777777" w:rsidR="00EB3A4C" w:rsidRDefault="00EB3A4C" w:rsidP="00610F05">
      <w:pPr>
        <w:pStyle w:val="Heading2"/>
      </w:pPr>
      <w:bookmarkStart w:id="47" w:name="_Toc347137466"/>
      <w:r>
        <w:t xml:space="preserve">Varied or </w:t>
      </w:r>
      <w:r w:rsidR="003221E9">
        <w:t>A</w:t>
      </w:r>
      <w:r>
        <w:t xml:space="preserve">dditional </w:t>
      </w:r>
      <w:r w:rsidR="003221E9">
        <w:t>O</w:t>
      </w:r>
      <w:r>
        <w:t>ptions</w:t>
      </w:r>
      <w:bookmarkEnd w:id="47"/>
      <w:r>
        <w:tab/>
      </w:r>
    </w:p>
    <w:p w14:paraId="4EA26CB8" w14:textId="77777777" w:rsidR="00EB3A4C" w:rsidRDefault="00EB3A4C" w:rsidP="00EB3A4C"/>
    <w:p w14:paraId="4831BBDD" w14:textId="77777777" w:rsidR="00D72B3D" w:rsidRDefault="00EB3A4C" w:rsidP="00EB3A4C">
      <w:pPr>
        <w:rPr>
          <w:rStyle w:val="Normal-Italic"/>
        </w:rPr>
      </w:pPr>
      <w:r w:rsidRPr="00EB3A4C">
        <w:rPr>
          <w:rStyle w:val="Normal-Italic"/>
        </w:rPr>
        <w:t>Describe any proposed additions or variations to the solution presented.</w:t>
      </w:r>
      <w:r>
        <w:rPr>
          <w:rStyle w:val="Normal-Italic"/>
        </w:rPr>
        <w:t xml:space="preserve"> </w:t>
      </w:r>
      <w:r w:rsidRPr="00EB3A4C">
        <w:rPr>
          <w:rStyle w:val="Normal-Italic"/>
        </w:rPr>
        <w:t xml:space="preserve">Detail all costs associated with additional options and variations </w:t>
      </w:r>
      <w:r>
        <w:rPr>
          <w:rStyle w:val="Normal-Italic"/>
        </w:rPr>
        <w:t xml:space="preserve">in the </w:t>
      </w:r>
      <w:r w:rsidR="00871446">
        <w:rPr>
          <w:rStyle w:val="Normal-Italic"/>
        </w:rPr>
        <w:t>P</w:t>
      </w:r>
      <w:r>
        <w:rPr>
          <w:rStyle w:val="Normal-Italic"/>
        </w:rPr>
        <w:t>ricing section of the document</w:t>
      </w:r>
      <w:r w:rsidRPr="00EB3A4C">
        <w:rPr>
          <w:rStyle w:val="Normal-Italic"/>
        </w:rPr>
        <w:t>.</w:t>
      </w:r>
    </w:p>
    <w:p w14:paraId="3700F224" w14:textId="77777777" w:rsidR="00EF7069" w:rsidRDefault="00EF7069" w:rsidP="00EF7069">
      <w:pPr>
        <w:rPr>
          <w:rStyle w:val="Normal-Italic"/>
        </w:rPr>
      </w:pPr>
    </w:p>
    <w:p w14:paraId="3A561549" w14:textId="77777777" w:rsidR="00F46623" w:rsidRDefault="00EF7069" w:rsidP="00EF7069">
      <w:r>
        <w:t>[INSERT YOUR RESPONSE HERE]</w:t>
      </w:r>
    </w:p>
    <w:p w14:paraId="137B72EE" w14:textId="77777777" w:rsidR="00EF7069" w:rsidRPr="00EB3A4C" w:rsidRDefault="00EF7069" w:rsidP="00EF7069"/>
    <w:p w14:paraId="01F4CD09" w14:textId="77777777" w:rsidR="002E58C0" w:rsidRPr="000624C8" w:rsidRDefault="004F0971" w:rsidP="006B69C0">
      <w:pPr>
        <w:pStyle w:val="Heading1"/>
      </w:pPr>
      <w:r>
        <w:br w:type="page"/>
      </w:r>
      <w:bookmarkStart w:id="48" w:name="_Toc347137467"/>
      <w:r w:rsidR="002E58C0" w:rsidRPr="000624C8">
        <w:t>Implementation</w:t>
      </w:r>
      <w:bookmarkEnd w:id="48"/>
      <w:r w:rsidR="002E58C0" w:rsidRPr="000624C8">
        <w:t xml:space="preserve"> </w:t>
      </w:r>
      <w:bookmarkEnd w:id="46"/>
    </w:p>
    <w:p w14:paraId="276A8B11" w14:textId="77777777" w:rsidR="00586D51" w:rsidRPr="000624C8" w:rsidRDefault="00586D51" w:rsidP="000624C8"/>
    <w:p w14:paraId="3D65D8E1" w14:textId="77777777" w:rsidR="00586D51" w:rsidRPr="000624C8" w:rsidRDefault="00586D51" w:rsidP="006B69C0">
      <w:pPr>
        <w:pStyle w:val="Heading2"/>
      </w:pPr>
      <w:bookmarkStart w:id="49" w:name="_Toc347137468"/>
      <w:r w:rsidRPr="000624C8">
        <w:t xml:space="preserve">Implementation </w:t>
      </w:r>
      <w:r w:rsidR="003221E9">
        <w:t>P</w:t>
      </w:r>
      <w:r w:rsidRPr="000624C8">
        <w:t>lan</w:t>
      </w:r>
      <w:bookmarkEnd w:id="49"/>
    </w:p>
    <w:p w14:paraId="073E0815" w14:textId="77777777" w:rsidR="00DD7395" w:rsidRDefault="00DD7395" w:rsidP="00FE49AD">
      <w:pPr>
        <w:rPr>
          <w:rStyle w:val="Normal-Italic"/>
        </w:rPr>
      </w:pPr>
      <w:r w:rsidRPr="00DD7395">
        <w:rPr>
          <w:rStyle w:val="Normal-Italic"/>
        </w:rPr>
        <w:t xml:space="preserve">Provide a plan </w:t>
      </w:r>
      <w:r>
        <w:rPr>
          <w:rStyle w:val="Normal-Italic"/>
        </w:rPr>
        <w:t>outlining</w:t>
      </w:r>
      <w:r w:rsidRPr="00DD7395">
        <w:rPr>
          <w:rStyle w:val="Normal-Italic"/>
        </w:rPr>
        <w:t xml:space="preserve"> likely timescales for the implementation of the requirement, explaining what indicativ</w:t>
      </w:r>
      <w:r w:rsidR="00CE0319">
        <w:rPr>
          <w:rStyle w:val="Normal-Italic"/>
        </w:rPr>
        <w:t xml:space="preserve">e lead times would be required with an integration with our SIS, Infinite Campus and without an integration with Infinite Campus. </w:t>
      </w:r>
      <w:r w:rsidR="00CE0319" w:rsidRPr="00CE0319">
        <w:rPr>
          <w:rStyle w:val="Normal-Italic"/>
          <w:b/>
        </w:rPr>
        <w:t>This should include doing a manual type of integration for the 2016-2017 school year and a full SIS integration during the 2017-2018.</w:t>
      </w:r>
      <w:r w:rsidR="00CE0319">
        <w:rPr>
          <w:rStyle w:val="Normal-Italic"/>
        </w:rPr>
        <w:t xml:space="preserve"> </w:t>
      </w:r>
    </w:p>
    <w:p w14:paraId="71C8C705" w14:textId="77777777" w:rsidR="00DD7395" w:rsidRDefault="00DD7395" w:rsidP="00FE49AD">
      <w:pPr>
        <w:rPr>
          <w:rStyle w:val="Normal-Italic"/>
        </w:rPr>
      </w:pPr>
    </w:p>
    <w:p w14:paraId="3E881044" w14:textId="77777777" w:rsidR="00FE49AD" w:rsidRPr="00A33748" w:rsidRDefault="00FE49AD" w:rsidP="00FE49AD">
      <w:r>
        <w:t>[INSERT YOUR RESPONSE HERE]</w:t>
      </w:r>
    </w:p>
    <w:p w14:paraId="04E4C784" w14:textId="77777777" w:rsidR="00586D51" w:rsidRPr="000624C8" w:rsidRDefault="00586D51" w:rsidP="006B69C0">
      <w:pPr>
        <w:pStyle w:val="Heading2"/>
      </w:pPr>
      <w:bookmarkStart w:id="50" w:name="_Toc347137469"/>
      <w:r w:rsidRPr="000624C8">
        <w:t xml:space="preserve">Engagement </w:t>
      </w:r>
      <w:r w:rsidR="003221E9">
        <w:t>P</w:t>
      </w:r>
      <w:r w:rsidRPr="000624C8">
        <w:t>rocess</w:t>
      </w:r>
      <w:bookmarkEnd w:id="50"/>
    </w:p>
    <w:p w14:paraId="57C6B904" w14:textId="77777777" w:rsidR="00FE49AD" w:rsidRDefault="00FE49AD" w:rsidP="00FE49AD">
      <w:pPr>
        <w:rPr>
          <w:rStyle w:val="Normal-Italic"/>
        </w:rPr>
      </w:pPr>
      <w:r>
        <w:rPr>
          <w:rStyle w:val="Normal-Italic"/>
        </w:rPr>
        <w:t xml:space="preserve">Please describe your </w:t>
      </w:r>
      <w:r w:rsidR="00295FD9">
        <w:rPr>
          <w:rStyle w:val="Normal-Italic"/>
        </w:rPr>
        <w:t>communication/</w:t>
      </w:r>
      <w:r w:rsidR="00E22B28">
        <w:rPr>
          <w:rStyle w:val="Normal-Italic"/>
        </w:rPr>
        <w:t xml:space="preserve">engagement process. Include </w:t>
      </w:r>
      <w:r w:rsidR="000C2432">
        <w:rPr>
          <w:rStyle w:val="Normal-Italic"/>
        </w:rPr>
        <w:t>milestones</w:t>
      </w:r>
      <w:r>
        <w:rPr>
          <w:rStyle w:val="Normal-Italic"/>
        </w:rPr>
        <w:t xml:space="preserve"> with</w:t>
      </w:r>
      <w:r w:rsidR="00E22B28">
        <w:rPr>
          <w:rStyle w:val="Normal-Italic"/>
        </w:rPr>
        <w:t>in the project time line that you</w:t>
      </w:r>
      <w:r>
        <w:rPr>
          <w:rStyle w:val="Normal-Italic"/>
        </w:rPr>
        <w:t xml:space="preserve"> would typically meet </w:t>
      </w:r>
      <w:r w:rsidR="00E22B28">
        <w:rPr>
          <w:rStyle w:val="Normal-Italic"/>
        </w:rPr>
        <w:t xml:space="preserve">with clients </w:t>
      </w:r>
      <w:r>
        <w:rPr>
          <w:rStyle w:val="Normal-Italic"/>
        </w:rPr>
        <w:t>to discuss progress.</w:t>
      </w:r>
    </w:p>
    <w:p w14:paraId="7DB4B2C7" w14:textId="77777777" w:rsidR="002E58C0" w:rsidRPr="000624C8" w:rsidRDefault="002E58C0" w:rsidP="000624C8"/>
    <w:p w14:paraId="183B84D1" w14:textId="77777777" w:rsidR="00C4594A" w:rsidRDefault="002E58C0" w:rsidP="006B69C0">
      <w:pPr>
        <w:pStyle w:val="Heading2"/>
      </w:pPr>
      <w:bookmarkStart w:id="51" w:name="_Toc347137470"/>
      <w:bookmarkStart w:id="52" w:name="_Toc252459966"/>
      <w:r w:rsidRPr="000624C8">
        <w:t>Training</w:t>
      </w:r>
      <w:bookmarkEnd w:id="51"/>
      <w:r w:rsidRPr="000624C8">
        <w:t xml:space="preserve"> </w:t>
      </w:r>
    </w:p>
    <w:p w14:paraId="3E62F79B" w14:textId="77777777" w:rsidR="00C4594A" w:rsidRPr="00C4594A" w:rsidRDefault="00C4594A" w:rsidP="00C4594A">
      <w:r>
        <w:rPr>
          <w:rStyle w:val="Normal-Italic"/>
        </w:rPr>
        <w:t>Please describe the training procedure for the solutions proposed, be sure to include any additional costs to the Pricing section of this document.</w:t>
      </w:r>
      <w:r w:rsidR="0010397F">
        <w:rPr>
          <w:rStyle w:val="Normal-Italic"/>
        </w:rPr>
        <w:t xml:space="preserve"> Detail out what training looks like for users of the LMS and the supporting parties at PHSD, such as technical staff or LMS trainers/instructional technologists.</w:t>
      </w:r>
    </w:p>
    <w:p w14:paraId="75C1B931" w14:textId="77777777" w:rsidR="002E58C0" w:rsidRPr="000624C8" w:rsidRDefault="003221E9" w:rsidP="006B69C0">
      <w:pPr>
        <w:pStyle w:val="Heading2"/>
      </w:pPr>
      <w:bookmarkStart w:id="53" w:name="_Toc347137471"/>
      <w:r>
        <w:t>Support S</w:t>
      </w:r>
      <w:r w:rsidR="002E58C0" w:rsidRPr="000624C8">
        <w:t>ervices</w:t>
      </w:r>
      <w:bookmarkEnd w:id="52"/>
      <w:bookmarkEnd w:id="53"/>
    </w:p>
    <w:p w14:paraId="23EA7C5F" w14:textId="77777777" w:rsidR="00295FD9" w:rsidRDefault="00295FD9" w:rsidP="00295FD9">
      <w:pPr>
        <w:rPr>
          <w:rStyle w:val="Normal-Italic"/>
        </w:rPr>
      </w:pPr>
      <w:r>
        <w:rPr>
          <w:rStyle w:val="Normal-Italic"/>
        </w:rPr>
        <w:t xml:space="preserve">Please describe the technical support processes and </w:t>
      </w:r>
      <w:r w:rsidR="00C36EF8">
        <w:rPr>
          <w:rStyle w:val="Normal-Italic"/>
        </w:rPr>
        <w:t xml:space="preserve">the </w:t>
      </w:r>
      <w:r w:rsidRPr="00CE0319">
        <w:rPr>
          <w:rStyle w:val="Normal-Italic"/>
          <w:b/>
        </w:rPr>
        <w:t>options available</w:t>
      </w:r>
      <w:r w:rsidR="00AF7F79" w:rsidRPr="00CE0319">
        <w:rPr>
          <w:rStyle w:val="Normal-Italic"/>
          <w:b/>
        </w:rPr>
        <w:t xml:space="preserve"> during initial setup and during implementation</w:t>
      </w:r>
      <w:r w:rsidRPr="00CE0319">
        <w:rPr>
          <w:rStyle w:val="Normal-Italic"/>
          <w:b/>
        </w:rPr>
        <w:t xml:space="preserve"> for your proposed solutions</w:t>
      </w:r>
      <w:r>
        <w:rPr>
          <w:rStyle w:val="Normal-Italic"/>
        </w:rPr>
        <w:t>. Outline your escalation process and typical response times. Attach you SLA (service level agreement) to the supporting documents section.</w:t>
      </w:r>
    </w:p>
    <w:p w14:paraId="75B20DD1" w14:textId="77777777" w:rsidR="00C4594A" w:rsidRDefault="00C4594A" w:rsidP="00295FD9">
      <w:pPr>
        <w:rPr>
          <w:rStyle w:val="Normal-Italic"/>
        </w:rPr>
      </w:pPr>
    </w:p>
    <w:p w14:paraId="4AC90BCD" w14:textId="77777777" w:rsidR="002E58C0" w:rsidRPr="000624C8" w:rsidRDefault="002E58C0" w:rsidP="000624C8"/>
    <w:p w14:paraId="1DD6A180" w14:textId="77777777" w:rsidR="002E58C0" w:rsidRPr="000624C8" w:rsidRDefault="00C31318" w:rsidP="006B69C0">
      <w:pPr>
        <w:pStyle w:val="Heading1"/>
      </w:pPr>
      <w:bookmarkStart w:id="54" w:name="_Toc252459967"/>
      <w:r>
        <w:br w:type="page"/>
      </w:r>
      <w:bookmarkStart w:id="55" w:name="_Toc347137472"/>
      <w:r w:rsidR="00EF314D" w:rsidRPr="000624C8">
        <w:t>Pr</w:t>
      </w:r>
      <w:r w:rsidR="002E58C0" w:rsidRPr="000624C8">
        <w:t>icing</w:t>
      </w:r>
      <w:bookmarkEnd w:id="54"/>
      <w:bookmarkEnd w:id="55"/>
    </w:p>
    <w:p w14:paraId="4DFE5FCD" w14:textId="77777777" w:rsidR="00EE2063" w:rsidRDefault="0013405A" w:rsidP="000624C8">
      <w:r>
        <w:t xml:space="preserve">Please supply all costs </w:t>
      </w:r>
      <w:r w:rsidR="000C2432">
        <w:t xml:space="preserve">related to implementation of your product. </w:t>
      </w:r>
      <w:r>
        <w:t xml:space="preserve"> All costs supplied should includ</w:t>
      </w:r>
      <w:r w:rsidR="001B337C">
        <w:t xml:space="preserve">e </w:t>
      </w:r>
      <w:r w:rsidRPr="0013405A">
        <w:t xml:space="preserve">quantity discounts </w:t>
      </w:r>
      <w:r>
        <w:t xml:space="preserve">and any available discounts </w:t>
      </w:r>
      <w:r w:rsidRPr="0013405A">
        <w:t xml:space="preserve">where applicable. </w:t>
      </w:r>
    </w:p>
    <w:p w14:paraId="32AE0D12" w14:textId="77777777" w:rsidR="001B0424" w:rsidRDefault="001B0424" w:rsidP="000624C8"/>
    <w:p w14:paraId="5A383DF5" w14:textId="77777777" w:rsidR="009F0A2B" w:rsidRDefault="00260E93" w:rsidP="00E016A7">
      <w:r>
        <w:t>Bids should be as detailed as possible and include all deliverable</w:t>
      </w:r>
      <w:r w:rsidR="00DD11C8">
        <w:t>s listed as separate line items.  Supplemental pricing documentation will be accepted but must</w:t>
      </w:r>
      <w:r w:rsidR="009F0A2B">
        <w:t xml:space="preserve"> include all deliverables and costs broken out by each year as outlined in the chart below. Please be sure to include all additional optional components offered by your system even if it is not detailed in the requirements of this RFP. This might include additional features or higher levels of support. Pricing should include </w:t>
      </w:r>
      <w:r w:rsidR="002D4027">
        <w:t>costs</w:t>
      </w:r>
      <w:r w:rsidR="009F0A2B">
        <w:t xml:space="preserve"> for the main op</w:t>
      </w:r>
      <w:r w:rsidR="002D4027">
        <w:t>tion as detailed in section 2.2, taking into account that year one will</w:t>
      </w:r>
      <w:r w:rsidR="00C460DE">
        <w:t xml:space="preserve"> only</w:t>
      </w:r>
      <w:r w:rsidR="002D4027">
        <w:t xml:space="preserve"> be a partial implementa</w:t>
      </w:r>
      <w:r w:rsidR="00EC02D1">
        <w:t xml:space="preserve">tion focused heavily on secondary, particularly high school. </w:t>
      </w:r>
      <w:r w:rsidR="009F0A2B">
        <w:t>In addition, pricing should be provide</w:t>
      </w:r>
      <w:r w:rsidR="002D4027">
        <w:t xml:space="preserve">d to show costs for an increase or decrease in numbers (only necessary if the cost per user fluctuates based on quantity). Please feel free to provide other pricing models as appropriate or recommended. </w:t>
      </w:r>
    </w:p>
    <w:p w14:paraId="3AADD8B7" w14:textId="77777777" w:rsidR="009F0A2B" w:rsidRDefault="009F0A2B" w:rsidP="00E016A7"/>
    <w:p w14:paraId="3A5FAFDC" w14:textId="77777777" w:rsidR="00EE2063" w:rsidRDefault="00C31318" w:rsidP="00260E93">
      <w:r>
        <w:br w:type="page"/>
      </w:r>
    </w:p>
    <w:tbl>
      <w:tblPr>
        <w:tblW w:w="8898"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CellMar>
          <w:top w:w="57" w:type="dxa"/>
          <w:bottom w:w="57" w:type="dxa"/>
        </w:tblCellMar>
        <w:tblLook w:val="04A0" w:firstRow="1" w:lastRow="0" w:firstColumn="1" w:lastColumn="0" w:noHBand="0" w:noVBand="1"/>
      </w:tblPr>
      <w:tblGrid>
        <w:gridCol w:w="4361"/>
        <w:gridCol w:w="1559"/>
        <w:gridCol w:w="1418"/>
        <w:gridCol w:w="1560"/>
      </w:tblGrid>
      <w:tr w:rsidR="00DD11C8" w:rsidRPr="00775AFF" w14:paraId="5066EE20" w14:textId="77777777" w:rsidTr="00DD11C8">
        <w:tc>
          <w:tcPr>
            <w:tcW w:w="4361" w:type="dxa"/>
            <w:shd w:val="clear" w:color="auto" w:fill="BFBFBF"/>
          </w:tcPr>
          <w:p w14:paraId="03EA5A6D" w14:textId="77777777" w:rsidR="00DD11C8" w:rsidRPr="00775AFF" w:rsidRDefault="00DD11C8" w:rsidP="00EF596D">
            <w:pPr>
              <w:pStyle w:val="Normal-TableText"/>
              <w:rPr>
                <w:b/>
              </w:rPr>
            </w:pPr>
            <w:r w:rsidRPr="00775AFF">
              <w:rPr>
                <w:b/>
              </w:rPr>
              <w:t>Deliverable</w:t>
            </w:r>
          </w:p>
        </w:tc>
        <w:tc>
          <w:tcPr>
            <w:tcW w:w="1559" w:type="dxa"/>
            <w:shd w:val="clear" w:color="auto" w:fill="BFBFBF"/>
          </w:tcPr>
          <w:p w14:paraId="509BB05C" w14:textId="77777777" w:rsidR="00DD11C8" w:rsidRPr="00775AFF" w:rsidRDefault="00DD11C8" w:rsidP="000153BB">
            <w:pPr>
              <w:pStyle w:val="Normal-TableText"/>
              <w:jc w:val="center"/>
            </w:pPr>
            <w:r w:rsidRPr="00775AFF">
              <w:rPr>
                <w:b/>
              </w:rPr>
              <w:t>Costs</w:t>
            </w:r>
            <w:r w:rsidRPr="00775AFF">
              <w:br/>
              <w:t>Year 1</w:t>
            </w:r>
          </w:p>
        </w:tc>
        <w:tc>
          <w:tcPr>
            <w:tcW w:w="1418" w:type="dxa"/>
            <w:shd w:val="clear" w:color="auto" w:fill="BFBFBF"/>
          </w:tcPr>
          <w:p w14:paraId="7FC98C10" w14:textId="77777777" w:rsidR="00DD11C8" w:rsidRPr="00775AFF" w:rsidRDefault="00DD11C8" w:rsidP="000153BB">
            <w:pPr>
              <w:pStyle w:val="Normal-TableText"/>
              <w:jc w:val="center"/>
            </w:pPr>
            <w:r w:rsidRPr="00775AFF">
              <w:rPr>
                <w:b/>
              </w:rPr>
              <w:t>Costs</w:t>
            </w:r>
            <w:r w:rsidRPr="00775AFF">
              <w:br/>
              <w:t>Year 2</w:t>
            </w:r>
          </w:p>
        </w:tc>
        <w:tc>
          <w:tcPr>
            <w:tcW w:w="1560" w:type="dxa"/>
            <w:shd w:val="clear" w:color="auto" w:fill="BFBFBF"/>
          </w:tcPr>
          <w:p w14:paraId="720F4F6D" w14:textId="77777777" w:rsidR="00DD11C8" w:rsidRPr="00775AFF" w:rsidRDefault="00DD11C8" w:rsidP="000153BB">
            <w:pPr>
              <w:pStyle w:val="Normal-TableText"/>
              <w:jc w:val="center"/>
            </w:pPr>
            <w:r w:rsidRPr="00775AFF">
              <w:rPr>
                <w:b/>
              </w:rPr>
              <w:t>Costs</w:t>
            </w:r>
            <w:r w:rsidRPr="00775AFF">
              <w:br/>
              <w:t>Year 3</w:t>
            </w:r>
          </w:p>
        </w:tc>
      </w:tr>
      <w:tr w:rsidR="00DD11C8" w:rsidRPr="00775AFF" w14:paraId="4B15802F" w14:textId="77777777" w:rsidTr="00DD11C8">
        <w:tc>
          <w:tcPr>
            <w:tcW w:w="4361" w:type="dxa"/>
          </w:tcPr>
          <w:p w14:paraId="17CA2043" w14:textId="77777777" w:rsidR="00DD11C8" w:rsidRPr="00775AFF" w:rsidRDefault="00DD11C8" w:rsidP="00EF596D">
            <w:pPr>
              <w:pStyle w:val="Normal-TableText"/>
            </w:pPr>
            <w:r w:rsidRPr="00775AFF">
              <w:t xml:space="preserve">Set up costs for x users </w:t>
            </w:r>
          </w:p>
          <w:p w14:paraId="40446DA0" w14:textId="77777777" w:rsidR="00DD11C8" w:rsidRPr="00775AFF" w:rsidRDefault="00DD11C8" w:rsidP="00EF596D">
            <w:pPr>
              <w:pStyle w:val="Normal-TableText"/>
            </w:pPr>
            <w:r w:rsidRPr="00775AFF">
              <w:t xml:space="preserve">(please refer to section </w:t>
            </w:r>
            <w:r w:rsidRPr="00775AFF">
              <w:fldChar w:fldCharType="begin"/>
            </w:r>
            <w:r w:rsidRPr="00775AFF">
              <w:instrText xml:space="preserve"> REF _Ref252549506 \r \h  \* MERGEFORMAT </w:instrText>
            </w:r>
            <w:r w:rsidRPr="00775AFF">
              <w:fldChar w:fldCharType="separate"/>
            </w:r>
            <w:r w:rsidR="001668C1">
              <w:t>2.2</w:t>
            </w:r>
            <w:r w:rsidRPr="00775AFF">
              <w:fldChar w:fldCharType="end"/>
            </w:r>
            <w:r w:rsidRPr="00775AFF">
              <w:t>)</w:t>
            </w:r>
          </w:p>
        </w:tc>
        <w:tc>
          <w:tcPr>
            <w:tcW w:w="1559" w:type="dxa"/>
          </w:tcPr>
          <w:p w14:paraId="1C2E7150" w14:textId="77777777" w:rsidR="00DD11C8" w:rsidRPr="00775AFF" w:rsidRDefault="00DD11C8" w:rsidP="00EF596D">
            <w:pPr>
              <w:pStyle w:val="Normal-TableText"/>
            </w:pPr>
          </w:p>
        </w:tc>
        <w:tc>
          <w:tcPr>
            <w:tcW w:w="1418" w:type="dxa"/>
          </w:tcPr>
          <w:p w14:paraId="3CBDC9E7" w14:textId="77777777" w:rsidR="00DD11C8" w:rsidRPr="00775AFF" w:rsidRDefault="00DD11C8" w:rsidP="00EF596D">
            <w:pPr>
              <w:pStyle w:val="Normal-TableText"/>
            </w:pPr>
          </w:p>
        </w:tc>
        <w:tc>
          <w:tcPr>
            <w:tcW w:w="1560" w:type="dxa"/>
          </w:tcPr>
          <w:p w14:paraId="57F77377" w14:textId="77777777" w:rsidR="00DD11C8" w:rsidRPr="00775AFF" w:rsidRDefault="00DD11C8" w:rsidP="00EF596D">
            <w:pPr>
              <w:pStyle w:val="Normal-TableText"/>
            </w:pPr>
          </w:p>
        </w:tc>
      </w:tr>
      <w:tr w:rsidR="00DD11C8" w:rsidRPr="00775AFF" w14:paraId="2318C431" w14:textId="77777777" w:rsidTr="00DD11C8">
        <w:tc>
          <w:tcPr>
            <w:tcW w:w="4361" w:type="dxa"/>
          </w:tcPr>
          <w:p w14:paraId="12E370C1" w14:textId="77777777" w:rsidR="00DD11C8" w:rsidRPr="00775AFF" w:rsidRDefault="00DD11C8" w:rsidP="00EF596D">
            <w:pPr>
              <w:pStyle w:val="Normal-TableText"/>
            </w:pPr>
            <w:r w:rsidRPr="00775AFF">
              <w:t>Annual license fees</w:t>
            </w:r>
          </w:p>
        </w:tc>
        <w:tc>
          <w:tcPr>
            <w:tcW w:w="1559" w:type="dxa"/>
          </w:tcPr>
          <w:p w14:paraId="3A69623F" w14:textId="77777777" w:rsidR="00DD11C8" w:rsidRPr="00775AFF" w:rsidRDefault="00DD11C8" w:rsidP="00EF596D">
            <w:pPr>
              <w:pStyle w:val="Normal-TableText"/>
            </w:pPr>
          </w:p>
        </w:tc>
        <w:tc>
          <w:tcPr>
            <w:tcW w:w="1418" w:type="dxa"/>
          </w:tcPr>
          <w:p w14:paraId="77EAE552" w14:textId="77777777" w:rsidR="00DD11C8" w:rsidRPr="00775AFF" w:rsidRDefault="00DD11C8" w:rsidP="00EF596D">
            <w:pPr>
              <w:pStyle w:val="Normal-TableText"/>
            </w:pPr>
          </w:p>
        </w:tc>
        <w:tc>
          <w:tcPr>
            <w:tcW w:w="1560" w:type="dxa"/>
          </w:tcPr>
          <w:p w14:paraId="096C8436" w14:textId="77777777" w:rsidR="00DD11C8" w:rsidRPr="00775AFF" w:rsidRDefault="00DD11C8" w:rsidP="00EF596D">
            <w:pPr>
              <w:pStyle w:val="Normal-TableText"/>
            </w:pPr>
          </w:p>
        </w:tc>
      </w:tr>
      <w:tr w:rsidR="00DD11C8" w:rsidRPr="00775AFF" w14:paraId="3D1443DD" w14:textId="77777777" w:rsidTr="00DD11C8">
        <w:tc>
          <w:tcPr>
            <w:tcW w:w="4361" w:type="dxa"/>
          </w:tcPr>
          <w:p w14:paraId="082B449A" w14:textId="77777777" w:rsidR="00DD11C8" w:rsidRPr="00775AFF" w:rsidRDefault="00DD11C8" w:rsidP="00EF596D">
            <w:pPr>
              <w:pStyle w:val="Normal-TableText"/>
            </w:pPr>
            <w:r w:rsidRPr="00775AFF">
              <w:t>Implementation fees</w:t>
            </w:r>
          </w:p>
        </w:tc>
        <w:tc>
          <w:tcPr>
            <w:tcW w:w="1559" w:type="dxa"/>
          </w:tcPr>
          <w:p w14:paraId="7EF36F47" w14:textId="77777777" w:rsidR="00DD11C8" w:rsidRPr="00775AFF" w:rsidRDefault="00DD11C8" w:rsidP="00EF596D">
            <w:pPr>
              <w:pStyle w:val="Normal-TableText"/>
            </w:pPr>
          </w:p>
        </w:tc>
        <w:tc>
          <w:tcPr>
            <w:tcW w:w="1418" w:type="dxa"/>
          </w:tcPr>
          <w:p w14:paraId="5C0104DB" w14:textId="77777777" w:rsidR="00DD11C8" w:rsidRPr="00775AFF" w:rsidRDefault="00DD11C8" w:rsidP="00EF596D">
            <w:pPr>
              <w:pStyle w:val="Normal-TableText"/>
            </w:pPr>
          </w:p>
        </w:tc>
        <w:tc>
          <w:tcPr>
            <w:tcW w:w="1560" w:type="dxa"/>
          </w:tcPr>
          <w:p w14:paraId="2E242E62" w14:textId="77777777" w:rsidR="00DD11C8" w:rsidRPr="00775AFF" w:rsidRDefault="00DD11C8" w:rsidP="00EF596D">
            <w:pPr>
              <w:pStyle w:val="Normal-TableText"/>
            </w:pPr>
          </w:p>
        </w:tc>
      </w:tr>
      <w:tr w:rsidR="00DD11C8" w:rsidRPr="00775AFF" w14:paraId="47111819" w14:textId="77777777" w:rsidTr="00DD11C8">
        <w:tc>
          <w:tcPr>
            <w:tcW w:w="4361" w:type="dxa"/>
          </w:tcPr>
          <w:p w14:paraId="4D7C3C18" w14:textId="77777777" w:rsidR="00DD11C8" w:rsidRPr="00775AFF" w:rsidRDefault="00DD11C8" w:rsidP="00EF596D">
            <w:pPr>
              <w:pStyle w:val="Normal-TableText"/>
            </w:pPr>
            <w:r w:rsidRPr="00775AFF">
              <w:t>Software support fees</w:t>
            </w:r>
          </w:p>
        </w:tc>
        <w:tc>
          <w:tcPr>
            <w:tcW w:w="1559" w:type="dxa"/>
          </w:tcPr>
          <w:p w14:paraId="321A3126" w14:textId="77777777" w:rsidR="00DD11C8" w:rsidRPr="00775AFF" w:rsidRDefault="00DD11C8" w:rsidP="00EF596D">
            <w:pPr>
              <w:pStyle w:val="Normal-TableText"/>
            </w:pPr>
          </w:p>
        </w:tc>
        <w:tc>
          <w:tcPr>
            <w:tcW w:w="1418" w:type="dxa"/>
          </w:tcPr>
          <w:p w14:paraId="31DC3CC6" w14:textId="77777777" w:rsidR="00DD11C8" w:rsidRPr="00775AFF" w:rsidRDefault="00DD11C8" w:rsidP="00EF596D">
            <w:pPr>
              <w:pStyle w:val="Normal-TableText"/>
            </w:pPr>
          </w:p>
        </w:tc>
        <w:tc>
          <w:tcPr>
            <w:tcW w:w="1560" w:type="dxa"/>
          </w:tcPr>
          <w:p w14:paraId="691433B8" w14:textId="77777777" w:rsidR="00DD11C8" w:rsidRPr="00775AFF" w:rsidRDefault="00DD11C8" w:rsidP="00EF596D">
            <w:pPr>
              <w:pStyle w:val="Normal-TableText"/>
            </w:pPr>
          </w:p>
        </w:tc>
      </w:tr>
      <w:tr w:rsidR="00DD11C8" w:rsidRPr="00775AFF" w14:paraId="0B5D8071" w14:textId="77777777" w:rsidTr="00DD11C8">
        <w:tc>
          <w:tcPr>
            <w:tcW w:w="4361" w:type="dxa"/>
          </w:tcPr>
          <w:p w14:paraId="75D65364" w14:textId="77777777" w:rsidR="00DD11C8" w:rsidRPr="00775AFF" w:rsidRDefault="00DD11C8" w:rsidP="00EF596D">
            <w:pPr>
              <w:pStyle w:val="Normal-TableText"/>
            </w:pPr>
            <w:r w:rsidRPr="00775AFF">
              <w:t>Software maintenance fees</w:t>
            </w:r>
          </w:p>
        </w:tc>
        <w:tc>
          <w:tcPr>
            <w:tcW w:w="1559" w:type="dxa"/>
          </w:tcPr>
          <w:p w14:paraId="3A4A1B24" w14:textId="77777777" w:rsidR="00DD11C8" w:rsidRPr="00775AFF" w:rsidRDefault="00DD11C8" w:rsidP="00EF596D">
            <w:pPr>
              <w:pStyle w:val="Normal-TableText"/>
            </w:pPr>
          </w:p>
        </w:tc>
        <w:tc>
          <w:tcPr>
            <w:tcW w:w="1418" w:type="dxa"/>
          </w:tcPr>
          <w:p w14:paraId="47FFF8A3" w14:textId="77777777" w:rsidR="00DD11C8" w:rsidRPr="00775AFF" w:rsidRDefault="00DD11C8" w:rsidP="00EF596D">
            <w:pPr>
              <w:pStyle w:val="Normal-TableText"/>
            </w:pPr>
          </w:p>
        </w:tc>
        <w:tc>
          <w:tcPr>
            <w:tcW w:w="1560" w:type="dxa"/>
          </w:tcPr>
          <w:p w14:paraId="41F266C6" w14:textId="77777777" w:rsidR="00DD11C8" w:rsidRPr="00775AFF" w:rsidRDefault="00DD11C8" w:rsidP="00EF596D">
            <w:pPr>
              <w:pStyle w:val="Normal-TableText"/>
            </w:pPr>
          </w:p>
        </w:tc>
      </w:tr>
      <w:tr w:rsidR="00DD11C8" w:rsidRPr="00775AFF" w14:paraId="19590086" w14:textId="77777777" w:rsidTr="00DD11C8">
        <w:tc>
          <w:tcPr>
            <w:tcW w:w="4361" w:type="dxa"/>
          </w:tcPr>
          <w:p w14:paraId="1D151F9B" w14:textId="77777777" w:rsidR="00DD11C8" w:rsidRPr="00775AFF" w:rsidRDefault="00DD11C8" w:rsidP="00EF596D">
            <w:pPr>
              <w:pStyle w:val="Normal-TableText"/>
            </w:pPr>
            <w:r>
              <w:t>Design Fees</w:t>
            </w:r>
          </w:p>
        </w:tc>
        <w:tc>
          <w:tcPr>
            <w:tcW w:w="1559" w:type="dxa"/>
          </w:tcPr>
          <w:p w14:paraId="4E6A4BC2" w14:textId="77777777" w:rsidR="00DD11C8" w:rsidRPr="00775AFF" w:rsidRDefault="00DD11C8" w:rsidP="00EF596D">
            <w:pPr>
              <w:pStyle w:val="Normal-TableText"/>
            </w:pPr>
          </w:p>
        </w:tc>
        <w:tc>
          <w:tcPr>
            <w:tcW w:w="1418" w:type="dxa"/>
          </w:tcPr>
          <w:p w14:paraId="5EE93222" w14:textId="77777777" w:rsidR="00DD11C8" w:rsidRPr="00775AFF" w:rsidRDefault="00DD11C8" w:rsidP="00EF596D">
            <w:pPr>
              <w:pStyle w:val="Normal-TableText"/>
            </w:pPr>
          </w:p>
        </w:tc>
        <w:tc>
          <w:tcPr>
            <w:tcW w:w="1560" w:type="dxa"/>
          </w:tcPr>
          <w:p w14:paraId="33352854" w14:textId="77777777" w:rsidR="00DD11C8" w:rsidRPr="00775AFF" w:rsidRDefault="00DD11C8" w:rsidP="00EF596D">
            <w:pPr>
              <w:pStyle w:val="Normal-TableText"/>
            </w:pPr>
          </w:p>
        </w:tc>
      </w:tr>
      <w:tr w:rsidR="00DD11C8" w:rsidRPr="00775AFF" w14:paraId="678411EC" w14:textId="77777777" w:rsidTr="00DD11C8">
        <w:tc>
          <w:tcPr>
            <w:tcW w:w="4361" w:type="dxa"/>
          </w:tcPr>
          <w:p w14:paraId="0675DEA3" w14:textId="77777777" w:rsidR="00DD11C8" w:rsidRPr="00775AFF" w:rsidRDefault="00DD11C8" w:rsidP="00260E93">
            <w:pPr>
              <w:pStyle w:val="Normal-TableText"/>
            </w:pPr>
            <w:r w:rsidRPr="00775AFF">
              <w:t>Training fees</w:t>
            </w:r>
            <w:r>
              <w:t xml:space="preserve"> (mandatory or option; on-site or remote)</w:t>
            </w:r>
          </w:p>
        </w:tc>
        <w:tc>
          <w:tcPr>
            <w:tcW w:w="1559" w:type="dxa"/>
          </w:tcPr>
          <w:p w14:paraId="72EAD167" w14:textId="77777777" w:rsidR="00DD11C8" w:rsidRPr="00775AFF" w:rsidRDefault="00DD11C8" w:rsidP="00EF596D">
            <w:pPr>
              <w:pStyle w:val="Normal-TableText"/>
            </w:pPr>
          </w:p>
        </w:tc>
        <w:tc>
          <w:tcPr>
            <w:tcW w:w="1418" w:type="dxa"/>
          </w:tcPr>
          <w:p w14:paraId="3570537B" w14:textId="77777777" w:rsidR="00DD11C8" w:rsidRPr="00775AFF" w:rsidRDefault="00DD11C8" w:rsidP="00EF596D">
            <w:pPr>
              <w:pStyle w:val="Normal-TableText"/>
            </w:pPr>
          </w:p>
        </w:tc>
        <w:tc>
          <w:tcPr>
            <w:tcW w:w="1560" w:type="dxa"/>
          </w:tcPr>
          <w:p w14:paraId="313F614A" w14:textId="77777777" w:rsidR="00DD11C8" w:rsidRPr="00775AFF" w:rsidRDefault="00DD11C8" w:rsidP="00EF596D">
            <w:pPr>
              <w:pStyle w:val="Normal-TableText"/>
            </w:pPr>
          </w:p>
        </w:tc>
      </w:tr>
      <w:tr w:rsidR="00DD11C8" w:rsidRPr="00775AFF" w14:paraId="64D92EFC" w14:textId="77777777" w:rsidTr="00DD11C8">
        <w:tc>
          <w:tcPr>
            <w:tcW w:w="4361" w:type="dxa"/>
          </w:tcPr>
          <w:p w14:paraId="50B073DC" w14:textId="77777777" w:rsidR="00DD11C8" w:rsidRPr="00775AFF" w:rsidRDefault="00DD11C8" w:rsidP="004E58BC">
            <w:pPr>
              <w:pStyle w:val="Normal-TableText"/>
            </w:pPr>
            <w:r w:rsidRPr="00775AFF">
              <w:t>Other costs</w:t>
            </w:r>
            <w:r w:rsidRPr="00775AFF">
              <w:br/>
            </w:r>
            <w:r>
              <w:t>(please list all other costs associated with your proposal including any customization costs)</w:t>
            </w:r>
          </w:p>
        </w:tc>
        <w:tc>
          <w:tcPr>
            <w:tcW w:w="1559" w:type="dxa"/>
          </w:tcPr>
          <w:p w14:paraId="1C5992B2" w14:textId="77777777" w:rsidR="00DD11C8" w:rsidRPr="00775AFF" w:rsidRDefault="00DD11C8" w:rsidP="00EF596D">
            <w:pPr>
              <w:pStyle w:val="Normal-TableText"/>
            </w:pPr>
          </w:p>
        </w:tc>
        <w:tc>
          <w:tcPr>
            <w:tcW w:w="1418" w:type="dxa"/>
          </w:tcPr>
          <w:p w14:paraId="335D6CFD" w14:textId="77777777" w:rsidR="00DD11C8" w:rsidRPr="00775AFF" w:rsidRDefault="00DD11C8" w:rsidP="00EF596D">
            <w:pPr>
              <w:pStyle w:val="Normal-TableText"/>
            </w:pPr>
          </w:p>
        </w:tc>
        <w:tc>
          <w:tcPr>
            <w:tcW w:w="1560" w:type="dxa"/>
          </w:tcPr>
          <w:p w14:paraId="222AF3D6" w14:textId="77777777" w:rsidR="00DD11C8" w:rsidRPr="00775AFF" w:rsidRDefault="00DD11C8" w:rsidP="00EF596D">
            <w:pPr>
              <w:pStyle w:val="Normal-TableText"/>
            </w:pPr>
          </w:p>
        </w:tc>
      </w:tr>
      <w:tr w:rsidR="00DD11C8" w:rsidRPr="000624C8" w14:paraId="4CF51354" w14:textId="77777777" w:rsidTr="00DD11C8">
        <w:tc>
          <w:tcPr>
            <w:tcW w:w="4361" w:type="dxa"/>
          </w:tcPr>
          <w:p w14:paraId="7AEC5601" w14:textId="77777777" w:rsidR="00DD11C8" w:rsidRPr="000153BB" w:rsidRDefault="00DD11C8" w:rsidP="00532CC5">
            <w:pPr>
              <w:pStyle w:val="Normal-TableText"/>
              <w:jc w:val="right"/>
              <w:rPr>
                <w:b/>
              </w:rPr>
            </w:pPr>
            <w:r w:rsidRPr="00775AFF">
              <w:rPr>
                <w:b/>
              </w:rPr>
              <w:t xml:space="preserve">TOTAL </w:t>
            </w:r>
          </w:p>
        </w:tc>
        <w:tc>
          <w:tcPr>
            <w:tcW w:w="1559" w:type="dxa"/>
          </w:tcPr>
          <w:p w14:paraId="57AC6A1C" w14:textId="77777777" w:rsidR="00DD11C8" w:rsidRPr="000624C8" w:rsidRDefault="00DD11C8" w:rsidP="00EF596D">
            <w:pPr>
              <w:pStyle w:val="Normal-TableText"/>
            </w:pPr>
          </w:p>
        </w:tc>
        <w:tc>
          <w:tcPr>
            <w:tcW w:w="1418" w:type="dxa"/>
          </w:tcPr>
          <w:p w14:paraId="0C6F96DB" w14:textId="77777777" w:rsidR="00DD11C8" w:rsidRPr="000624C8" w:rsidRDefault="00DD11C8" w:rsidP="00EF596D">
            <w:pPr>
              <w:pStyle w:val="Normal-TableText"/>
            </w:pPr>
          </w:p>
        </w:tc>
        <w:tc>
          <w:tcPr>
            <w:tcW w:w="1560" w:type="dxa"/>
          </w:tcPr>
          <w:p w14:paraId="2FFB0B81" w14:textId="77777777" w:rsidR="00DD11C8" w:rsidRPr="000624C8" w:rsidRDefault="00DD11C8" w:rsidP="00EF596D">
            <w:pPr>
              <w:pStyle w:val="Normal-TableText"/>
            </w:pPr>
          </w:p>
        </w:tc>
      </w:tr>
      <w:tr w:rsidR="00DD11C8" w:rsidRPr="000624C8" w14:paraId="4FE9DF78" w14:textId="77777777" w:rsidTr="00DD11C8">
        <w:tc>
          <w:tcPr>
            <w:tcW w:w="4361" w:type="dxa"/>
          </w:tcPr>
          <w:p w14:paraId="70F35195" w14:textId="77777777" w:rsidR="00DD11C8" w:rsidRPr="00260E93" w:rsidRDefault="00DD11C8" w:rsidP="00260E93">
            <w:pPr>
              <w:pStyle w:val="Normal-TableText"/>
            </w:pPr>
            <w:r w:rsidRPr="00260E93">
              <w:t>Optional additional components</w:t>
            </w:r>
          </w:p>
        </w:tc>
        <w:tc>
          <w:tcPr>
            <w:tcW w:w="1559" w:type="dxa"/>
          </w:tcPr>
          <w:p w14:paraId="418DB9B0" w14:textId="77777777" w:rsidR="00DD11C8" w:rsidRPr="000624C8" w:rsidRDefault="00DD11C8" w:rsidP="00EF596D">
            <w:pPr>
              <w:pStyle w:val="Normal-TableText"/>
            </w:pPr>
          </w:p>
        </w:tc>
        <w:tc>
          <w:tcPr>
            <w:tcW w:w="1418" w:type="dxa"/>
          </w:tcPr>
          <w:p w14:paraId="751978D0" w14:textId="77777777" w:rsidR="00DD11C8" w:rsidRPr="000624C8" w:rsidRDefault="00DD11C8" w:rsidP="00EF596D">
            <w:pPr>
              <w:pStyle w:val="Normal-TableText"/>
            </w:pPr>
          </w:p>
        </w:tc>
        <w:tc>
          <w:tcPr>
            <w:tcW w:w="1560" w:type="dxa"/>
          </w:tcPr>
          <w:p w14:paraId="6D3CC8A2" w14:textId="77777777" w:rsidR="00DD11C8" w:rsidRPr="000624C8" w:rsidRDefault="00DD11C8" w:rsidP="00EF596D">
            <w:pPr>
              <w:pStyle w:val="Normal-TableText"/>
            </w:pPr>
          </w:p>
        </w:tc>
      </w:tr>
    </w:tbl>
    <w:p w14:paraId="5A2ED8BB" w14:textId="77777777" w:rsidR="00775AFF" w:rsidRPr="00775AFF" w:rsidRDefault="00775AFF" w:rsidP="00775AFF"/>
    <w:p w14:paraId="523D6B7A" w14:textId="77777777" w:rsidR="00775AFF" w:rsidRPr="00775AFF" w:rsidRDefault="00775AFF" w:rsidP="00775AFF"/>
    <w:p w14:paraId="19511697" w14:textId="77777777" w:rsidR="0013405A" w:rsidRDefault="0013405A" w:rsidP="0013405A">
      <w:pPr>
        <w:pStyle w:val="Heading2"/>
      </w:pPr>
      <w:bookmarkStart w:id="56" w:name="_Toc347137473"/>
      <w:r>
        <w:t>Invoicing</w:t>
      </w:r>
      <w:r w:rsidR="001B337C">
        <w:t xml:space="preserve"> &amp; </w:t>
      </w:r>
      <w:r w:rsidR="003221E9">
        <w:t>P</w:t>
      </w:r>
      <w:r w:rsidR="00702046">
        <w:t>ayment</w:t>
      </w:r>
      <w:bookmarkEnd w:id="56"/>
    </w:p>
    <w:p w14:paraId="56DC6E94" w14:textId="77777777" w:rsidR="001B337C" w:rsidRPr="001B337C" w:rsidRDefault="001B337C" w:rsidP="0013405A">
      <w:pPr>
        <w:rPr>
          <w:rStyle w:val="Normal-Italic"/>
        </w:rPr>
      </w:pPr>
      <w:r w:rsidRPr="001B337C">
        <w:rPr>
          <w:rStyle w:val="Normal-Italic"/>
        </w:rPr>
        <w:t xml:space="preserve">Please indicate your preferred method of payment and outline how invoicing and payments are to be scheduled of the duration of the proposed system contract. </w:t>
      </w:r>
      <w:r>
        <w:rPr>
          <w:rStyle w:val="Normal-Italic"/>
        </w:rPr>
        <w:t>Include any benefits that may</w:t>
      </w:r>
      <w:r w:rsidR="000610A2">
        <w:rPr>
          <w:rStyle w:val="Normal-Italic"/>
        </w:rPr>
        <w:t xml:space="preserve"> </w:t>
      </w:r>
      <w:r>
        <w:rPr>
          <w:rStyle w:val="Normal-Italic"/>
        </w:rPr>
        <w:t>be available for both parties regarding payment cycles.</w:t>
      </w:r>
    </w:p>
    <w:p w14:paraId="618B07CB" w14:textId="77777777" w:rsidR="0013405A" w:rsidRDefault="0013405A" w:rsidP="0013405A"/>
    <w:p w14:paraId="2DB6E365" w14:textId="77777777" w:rsidR="00130B04" w:rsidRPr="0013405A" w:rsidRDefault="00130B04" w:rsidP="0013405A">
      <w:r>
        <w:t>[INSERT YOUR RESPONSE HERE]</w:t>
      </w:r>
    </w:p>
    <w:p w14:paraId="5C3E5BB4" w14:textId="77777777" w:rsidR="00130C66" w:rsidRDefault="00C41CFE">
      <w:pPr>
        <w:spacing w:line="240" w:lineRule="auto"/>
        <w:rPr>
          <w:b/>
          <w:bCs/>
          <w:caps/>
          <w:color w:val="000000"/>
          <w:kern w:val="32"/>
          <w:sz w:val="26"/>
          <w:szCs w:val="32"/>
        </w:rPr>
      </w:pPr>
      <w:bookmarkStart w:id="57" w:name="_Ref252794160"/>
      <w:bookmarkStart w:id="58" w:name="_Ref252794804"/>
      <w:r>
        <w:br w:type="page"/>
      </w:r>
    </w:p>
    <w:p w14:paraId="5F50E334" w14:textId="77777777" w:rsidR="00410ECE" w:rsidRDefault="00410ECE" w:rsidP="00410ECE">
      <w:pPr>
        <w:pStyle w:val="Heading1"/>
      </w:pPr>
      <w:bookmarkStart w:id="59" w:name="_Toc347137474"/>
      <w:r>
        <w:t xml:space="preserve">Supporting </w:t>
      </w:r>
      <w:r w:rsidR="003221E9">
        <w:t>I</w:t>
      </w:r>
      <w:r>
        <w:t>nformation</w:t>
      </w:r>
      <w:bookmarkEnd w:id="57"/>
      <w:bookmarkEnd w:id="58"/>
      <w:bookmarkEnd w:id="59"/>
    </w:p>
    <w:p w14:paraId="3D29216D" w14:textId="77777777" w:rsidR="00410ECE" w:rsidRDefault="00410ECE" w:rsidP="00410ECE"/>
    <w:p w14:paraId="6DF41CC6" w14:textId="77777777" w:rsidR="00410ECE" w:rsidRDefault="00410ECE" w:rsidP="00410ECE">
      <w:pPr>
        <w:rPr>
          <w:rStyle w:val="Normal-Italic"/>
        </w:rPr>
      </w:pPr>
      <w:r>
        <w:rPr>
          <w:rStyle w:val="Normal-Italic"/>
        </w:rPr>
        <w:t>Please ensure that you have attached the following information to your response:</w:t>
      </w:r>
    </w:p>
    <w:p w14:paraId="4900D163" w14:textId="77777777" w:rsidR="00410ECE" w:rsidRDefault="00410ECE" w:rsidP="00410ECE">
      <w:pPr>
        <w:rPr>
          <w:rStyle w:val="Normal-Italic"/>
        </w:rPr>
      </w:pPr>
    </w:p>
    <w:p w14:paraId="3F6DADBD" w14:textId="77777777" w:rsidR="00410ECE" w:rsidRDefault="00410ECE" w:rsidP="00410ECE">
      <w:pPr>
        <w:rPr>
          <w:rStyle w:val="Normal-Italic"/>
          <w:b/>
        </w:rPr>
      </w:pPr>
      <w:r w:rsidRPr="00410ECE">
        <w:rPr>
          <w:rStyle w:val="Normal-Italic"/>
          <w:b/>
        </w:rPr>
        <w:t>Mandatory</w:t>
      </w:r>
    </w:p>
    <w:p w14:paraId="6DAEFF47" w14:textId="77777777" w:rsidR="00C36EF8" w:rsidRDefault="00C36EF8" w:rsidP="00730E3A">
      <w:pPr>
        <w:pStyle w:val="ListParagraph"/>
        <w:numPr>
          <w:ilvl w:val="0"/>
          <w:numId w:val="14"/>
        </w:numPr>
        <w:rPr>
          <w:rStyle w:val="Normal-Italic"/>
        </w:rPr>
      </w:pPr>
      <w:r>
        <w:rPr>
          <w:rStyle w:val="Normal-Italic"/>
        </w:rPr>
        <w:t>Service Level Agreement (SLA)</w:t>
      </w:r>
    </w:p>
    <w:p w14:paraId="6D843BE7" w14:textId="77777777" w:rsidR="006303B7" w:rsidRPr="004B696C" w:rsidRDefault="006303B7" w:rsidP="006303B7">
      <w:pPr>
        <w:pStyle w:val="ListParagraph"/>
        <w:numPr>
          <w:ilvl w:val="0"/>
          <w:numId w:val="14"/>
        </w:numPr>
        <w:rPr>
          <w:rStyle w:val="Normal-Italic"/>
        </w:rPr>
      </w:pPr>
      <w:r w:rsidRPr="004B696C">
        <w:rPr>
          <w:rStyle w:val="Normal-Italic"/>
        </w:rPr>
        <w:t>Pricing documentation</w:t>
      </w:r>
    </w:p>
    <w:p w14:paraId="04FB0987" w14:textId="77777777" w:rsidR="006303B7" w:rsidRPr="00410ECE" w:rsidRDefault="006303B7" w:rsidP="006303B7">
      <w:pPr>
        <w:ind w:left="360"/>
        <w:rPr>
          <w:rStyle w:val="Normal-Italic"/>
        </w:rPr>
      </w:pPr>
    </w:p>
    <w:p w14:paraId="2DA93638" w14:textId="77777777" w:rsidR="00410ECE" w:rsidRDefault="00410ECE" w:rsidP="00410ECE">
      <w:pPr>
        <w:rPr>
          <w:rStyle w:val="Normal-Italic"/>
          <w:b/>
        </w:rPr>
      </w:pPr>
    </w:p>
    <w:p w14:paraId="4F91C255" w14:textId="77777777" w:rsidR="00410ECE" w:rsidRDefault="00410ECE" w:rsidP="00410ECE">
      <w:pPr>
        <w:rPr>
          <w:rStyle w:val="Normal-Italic"/>
          <w:b/>
        </w:rPr>
      </w:pPr>
      <w:r>
        <w:rPr>
          <w:rStyle w:val="Normal-Italic"/>
          <w:b/>
        </w:rPr>
        <w:t>Optional</w:t>
      </w:r>
    </w:p>
    <w:p w14:paraId="25D9155E" w14:textId="77777777" w:rsidR="00410ECE" w:rsidRPr="00B3265E" w:rsidRDefault="00410ECE" w:rsidP="00730E3A">
      <w:pPr>
        <w:pStyle w:val="ListParagraph"/>
        <w:numPr>
          <w:ilvl w:val="0"/>
          <w:numId w:val="14"/>
        </w:numPr>
        <w:rPr>
          <w:rStyle w:val="Normal-Italic"/>
          <w:b/>
        </w:rPr>
      </w:pPr>
      <w:r>
        <w:rPr>
          <w:rStyle w:val="Normal-Italic"/>
        </w:rPr>
        <w:t xml:space="preserve">Additional information the </w:t>
      </w:r>
      <w:r w:rsidR="000C2432">
        <w:rPr>
          <w:rStyle w:val="Normal-Italic"/>
        </w:rPr>
        <w:t>Provider</w:t>
      </w:r>
      <w:r>
        <w:rPr>
          <w:rStyle w:val="Normal-Italic"/>
        </w:rPr>
        <w:t xml:space="preserve"> deems relevant to the response (we reserve the right to only refer to this information if </w:t>
      </w:r>
      <w:r w:rsidR="00C36EF8">
        <w:rPr>
          <w:rStyle w:val="Normal-Italic"/>
        </w:rPr>
        <w:t>feel</w:t>
      </w:r>
      <w:r>
        <w:rPr>
          <w:rStyle w:val="Normal-Italic"/>
        </w:rPr>
        <w:t xml:space="preserve"> it necessary to do so during the review process. Please ensure all vital information is included in the main body </w:t>
      </w:r>
      <w:r w:rsidR="00FF5CFC">
        <w:rPr>
          <w:rStyle w:val="Normal-Italic"/>
        </w:rPr>
        <w:t>of your</w:t>
      </w:r>
      <w:r>
        <w:rPr>
          <w:rStyle w:val="Normal-Italic"/>
        </w:rPr>
        <w:t xml:space="preserve"> response</w:t>
      </w:r>
      <w:r w:rsidR="00FF5CFC">
        <w:rPr>
          <w:rStyle w:val="Normal-Italic"/>
        </w:rPr>
        <w:t>)</w:t>
      </w:r>
      <w:r>
        <w:rPr>
          <w:rStyle w:val="Normal-Italic"/>
        </w:rPr>
        <w:t xml:space="preserve"> </w:t>
      </w:r>
    </w:p>
    <w:p w14:paraId="14156C80" w14:textId="77777777" w:rsidR="00B3265E" w:rsidRDefault="00B3265E" w:rsidP="00B3265E">
      <w:pPr>
        <w:rPr>
          <w:rStyle w:val="Normal-Italic"/>
          <w:b/>
        </w:rPr>
      </w:pPr>
    </w:p>
    <w:p w14:paraId="14F02A91" w14:textId="77777777" w:rsidR="00B3265E" w:rsidRDefault="00B3265E" w:rsidP="00B3265E">
      <w:pPr>
        <w:rPr>
          <w:rStyle w:val="Normal-Italic"/>
          <w:b/>
        </w:rPr>
      </w:pPr>
    </w:p>
    <w:p w14:paraId="5C9DBBC4" w14:textId="77777777" w:rsidR="00B3265E" w:rsidRDefault="00B3265E" w:rsidP="00B3265E">
      <w:pPr>
        <w:rPr>
          <w:rStyle w:val="Normal-Italic"/>
          <w:b/>
        </w:rPr>
      </w:pPr>
    </w:p>
    <w:p w14:paraId="2A3925CC" w14:textId="77777777" w:rsidR="00410ECE" w:rsidRDefault="00B3265E" w:rsidP="00410ECE">
      <w:pPr>
        <w:rPr>
          <w:b/>
          <w:sz w:val="26"/>
          <w:szCs w:val="26"/>
        </w:rPr>
      </w:pPr>
      <w:r w:rsidRPr="00B3265E">
        <w:rPr>
          <w:b/>
          <w:sz w:val="26"/>
          <w:szCs w:val="26"/>
        </w:rPr>
        <w:t>SUMMARY</w:t>
      </w:r>
    </w:p>
    <w:p w14:paraId="6D6BC38C" w14:textId="77777777" w:rsidR="00B3265E" w:rsidRDefault="00B3265E" w:rsidP="00410ECE">
      <w:pPr>
        <w:rPr>
          <w:szCs w:val="20"/>
        </w:rPr>
      </w:pPr>
      <w:r>
        <w:rPr>
          <w:szCs w:val="20"/>
        </w:rPr>
        <w:t xml:space="preserve">In submitting a response to this document, vendor acknowledges acceptance of all sections of the entire document and has clearly delineated and detailed any exceptions. </w:t>
      </w:r>
    </w:p>
    <w:p w14:paraId="5A39B3CA" w14:textId="77777777" w:rsidR="00B3265E" w:rsidRDefault="00B3265E" w:rsidP="00410ECE">
      <w:pPr>
        <w:rPr>
          <w:szCs w:val="20"/>
        </w:rPr>
      </w:pPr>
    </w:p>
    <w:p w14:paraId="72B335CE" w14:textId="77777777" w:rsidR="00B3265E" w:rsidRDefault="00B3265E" w:rsidP="00410ECE">
      <w:pPr>
        <w:rPr>
          <w:b/>
          <w:szCs w:val="20"/>
        </w:rPr>
      </w:pPr>
      <w:r>
        <w:rPr>
          <w:b/>
          <w:szCs w:val="20"/>
        </w:rPr>
        <w:t>Signature:____________________________________Title:____________________________</w:t>
      </w:r>
    </w:p>
    <w:p w14:paraId="60240F7A" w14:textId="77777777" w:rsidR="00B3265E" w:rsidRDefault="00B3265E" w:rsidP="00410ECE">
      <w:pPr>
        <w:rPr>
          <w:b/>
          <w:szCs w:val="20"/>
        </w:rPr>
      </w:pPr>
    </w:p>
    <w:p w14:paraId="6272AE09" w14:textId="77777777" w:rsidR="00B3265E" w:rsidRDefault="00B3265E" w:rsidP="00410ECE">
      <w:pPr>
        <w:rPr>
          <w:b/>
          <w:szCs w:val="20"/>
        </w:rPr>
      </w:pPr>
      <w:r>
        <w:rPr>
          <w:b/>
          <w:szCs w:val="20"/>
        </w:rPr>
        <w:t>Printed Signature</w:t>
      </w:r>
      <w:r w:rsidR="00E82616">
        <w:rPr>
          <w:b/>
          <w:szCs w:val="20"/>
        </w:rPr>
        <w:t>_______________________________________ Date: __________________</w:t>
      </w:r>
    </w:p>
    <w:p w14:paraId="648B6CA1" w14:textId="77777777" w:rsidR="00E82616" w:rsidRDefault="00E82616" w:rsidP="00410ECE">
      <w:pPr>
        <w:rPr>
          <w:b/>
          <w:szCs w:val="20"/>
        </w:rPr>
      </w:pPr>
    </w:p>
    <w:p w14:paraId="53D342C4" w14:textId="77777777" w:rsidR="00E82616" w:rsidRDefault="00E82616" w:rsidP="00410ECE">
      <w:pPr>
        <w:rPr>
          <w:b/>
          <w:szCs w:val="20"/>
        </w:rPr>
      </w:pPr>
    </w:p>
    <w:p w14:paraId="6AB530B8" w14:textId="77777777" w:rsidR="00E82616" w:rsidRPr="00B3265E" w:rsidRDefault="00E82616" w:rsidP="00410ECE">
      <w:pPr>
        <w:rPr>
          <w:b/>
          <w:szCs w:val="20"/>
        </w:rPr>
      </w:pPr>
    </w:p>
    <w:p w14:paraId="441AE2AD" w14:textId="77777777" w:rsidR="00B3265E" w:rsidRDefault="00B3265E" w:rsidP="00410ECE">
      <w:pPr>
        <w:rPr>
          <w:b/>
          <w:sz w:val="26"/>
          <w:szCs w:val="26"/>
        </w:rPr>
      </w:pPr>
    </w:p>
    <w:p w14:paraId="5676ECE6" w14:textId="77777777" w:rsidR="00B3265E" w:rsidRPr="00B3265E" w:rsidRDefault="00B3265E" w:rsidP="00410ECE">
      <w:pPr>
        <w:rPr>
          <w:rStyle w:val="Normal-Italic"/>
          <w:b/>
          <w:sz w:val="26"/>
          <w:szCs w:val="26"/>
        </w:rPr>
      </w:pPr>
    </w:p>
    <w:sectPr w:rsidR="00B3265E" w:rsidRPr="00B3265E" w:rsidSect="000676C7">
      <w:footerReference w:type="default" r:id="rId20"/>
      <w:footerReference w:type="first" r:id="rId21"/>
      <w:pgSz w:w="12240" w:h="15840"/>
      <w:pgMar w:top="1808" w:right="1800" w:bottom="1134" w:left="1800" w:header="708" w:footer="5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AAB4D6" w14:textId="77777777" w:rsidR="00070793" w:rsidRDefault="00070793">
      <w:r>
        <w:separator/>
      </w:r>
    </w:p>
  </w:endnote>
  <w:endnote w:type="continuationSeparator" w:id="0">
    <w:p w14:paraId="7249F5E1" w14:textId="77777777" w:rsidR="00070793" w:rsidRDefault="00070793">
      <w:r>
        <w:continuationSeparator/>
      </w:r>
    </w:p>
  </w:endnote>
  <w:endnote w:type="continuationNotice" w:id="1">
    <w:p w14:paraId="0B2EC856" w14:textId="77777777" w:rsidR="00070793" w:rsidRDefault="0007079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etaNormal-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6E83C" w14:textId="77777777" w:rsidR="00070793" w:rsidRPr="002E58C0" w:rsidRDefault="00070793" w:rsidP="0034738F">
    <w:pPr>
      <w:pStyle w:val="Footer"/>
      <w:pBdr>
        <w:top w:val="single" w:sz="4" w:space="1" w:color="auto"/>
      </w:pBdr>
      <w:tabs>
        <w:tab w:val="clear" w:pos="4320"/>
        <w:tab w:val="clear" w:pos="8640"/>
        <w:tab w:val="center" w:pos="4111"/>
        <w:tab w:val="right" w:pos="8364"/>
        <w:tab w:val="right" w:pos="12616"/>
      </w:tabs>
      <w:spacing w:line="240" w:lineRule="auto"/>
    </w:pPr>
    <w:r>
      <w:br/>
      <w:t>Park Hill School District, 2016</w:t>
    </w:r>
    <w:r>
      <w:rPr>
        <w:rFonts w:ascii="Calibri" w:hAnsi="Calibri" w:cs="MetaNormal-Roman"/>
        <w:color w:val="9A9A9A"/>
        <w:szCs w:val="22"/>
        <w:lang w:eastAsia="en-GB" w:bidi="ar-SA"/>
      </w:rPr>
      <w:tab/>
    </w:r>
    <w:r>
      <w:rPr>
        <w:rFonts w:ascii="Calibri" w:hAnsi="Calibri" w:cs="MetaNormal-Roman"/>
        <w:color w:val="9A9A9A"/>
        <w:szCs w:val="22"/>
        <w:lang w:eastAsia="en-GB" w:bidi="ar-SA"/>
      </w:rPr>
      <w:tab/>
    </w:r>
    <w:r>
      <w:t xml:space="preserve"> Page </w:t>
    </w:r>
    <w:r>
      <w:fldChar w:fldCharType="begin"/>
    </w:r>
    <w:r>
      <w:instrText xml:space="preserve"> PAGE </w:instrText>
    </w:r>
    <w:r>
      <w:fldChar w:fldCharType="separate"/>
    </w:r>
    <w:r w:rsidR="008460CF">
      <w:rPr>
        <w:noProof/>
      </w:rPr>
      <w:t>12</w:t>
    </w:r>
    <w:r>
      <w:fldChar w:fldCharType="end"/>
    </w:r>
    <w:r>
      <w:t xml:space="preserve"> of 27</w:t>
    </w:r>
  </w:p>
  <w:p w14:paraId="07782975" w14:textId="77777777" w:rsidR="00070793" w:rsidRPr="0057344F" w:rsidRDefault="00070793" w:rsidP="00CB127A">
    <w:pPr>
      <w:pStyle w:val="Footer"/>
      <w:pBdr>
        <w:top w:val="single" w:sz="4" w:space="1" w:color="auto"/>
      </w:pBdr>
      <w:tabs>
        <w:tab w:val="clear" w:pos="4320"/>
        <w:tab w:val="clear" w:pos="8640"/>
        <w:tab w:val="center" w:pos="4111"/>
        <w:tab w:val="left" w:pos="5529"/>
        <w:tab w:val="right" w:pos="8647"/>
      </w:tabs>
      <w:rPr>
        <w:b/>
        <w:color w:val="808080"/>
        <w:szCs w:val="20"/>
      </w:rPr>
    </w:pPr>
    <w:r>
      <w:rPr>
        <w:b/>
        <w:color w:val="1F497D"/>
      </w:rP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4EED1D" w14:textId="77777777" w:rsidR="00070793" w:rsidRPr="002E58C0" w:rsidRDefault="00070793" w:rsidP="000624C8">
    <w:pPr>
      <w:pStyle w:val="Footer"/>
      <w:tabs>
        <w:tab w:val="clear" w:pos="4320"/>
        <w:tab w:val="clear" w:pos="8640"/>
        <w:tab w:val="center" w:pos="6804"/>
        <w:tab w:val="right" w:pos="12758"/>
      </w:tabs>
    </w:pPr>
    <w:r>
      <w:rPr>
        <w:rFonts w:ascii="Calibri" w:hAnsi="Calibri" w:cs="MetaNormal-Roman"/>
        <w:color w:val="9A9A9A"/>
        <w:szCs w:val="22"/>
        <w:lang w:eastAsia="en-GB" w:bidi="ar-SA"/>
      </w:rPr>
      <w:tab/>
    </w:r>
    <w:r>
      <w:t xml:space="preserve"> </w:t>
    </w:r>
  </w:p>
  <w:p w14:paraId="6EEB2FA6" w14:textId="77777777" w:rsidR="00070793" w:rsidRPr="0057344F" w:rsidRDefault="00070793" w:rsidP="000624C8">
    <w:pPr>
      <w:pStyle w:val="Footer"/>
      <w:tabs>
        <w:tab w:val="clear" w:pos="4320"/>
        <w:tab w:val="clear" w:pos="8640"/>
        <w:tab w:val="center" w:pos="4111"/>
        <w:tab w:val="left" w:pos="5529"/>
        <w:tab w:val="right" w:pos="8647"/>
      </w:tabs>
      <w:rPr>
        <w:b/>
        <w:color w:val="808080"/>
        <w:szCs w:val="20"/>
      </w:rPr>
    </w:pPr>
    <w:r>
      <w:rPr>
        <w:b/>
        <w:color w:val="1F497D"/>
      </w:rPr>
      <w:tab/>
    </w:r>
  </w:p>
  <w:p w14:paraId="4F8FE366" w14:textId="77777777" w:rsidR="00070793" w:rsidRDefault="000707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4B09F" w14:textId="77777777" w:rsidR="00070793" w:rsidRPr="002E58C0" w:rsidRDefault="00070793" w:rsidP="0034738F">
    <w:pPr>
      <w:pStyle w:val="Footer"/>
      <w:pBdr>
        <w:top w:val="single" w:sz="4" w:space="1" w:color="auto"/>
      </w:pBdr>
      <w:tabs>
        <w:tab w:val="clear" w:pos="4320"/>
        <w:tab w:val="clear" w:pos="8640"/>
        <w:tab w:val="center" w:pos="6663"/>
        <w:tab w:val="right" w:pos="12616"/>
      </w:tabs>
      <w:spacing w:line="240" w:lineRule="auto"/>
    </w:pPr>
    <w:r>
      <w:br/>
      <w:t>Park Hill School District, 2016</w:t>
    </w:r>
    <w:r>
      <w:rPr>
        <w:rFonts w:ascii="Calibri" w:hAnsi="Calibri" w:cs="MetaNormal-Roman"/>
        <w:color w:val="9A9A9A"/>
        <w:szCs w:val="22"/>
        <w:lang w:eastAsia="en-GB" w:bidi="ar-SA"/>
      </w:rPr>
      <w:tab/>
    </w:r>
    <w:r>
      <w:rPr>
        <w:rFonts w:ascii="Calibri" w:hAnsi="Calibri" w:cs="MetaNormal-Roman"/>
        <w:color w:val="9A9A9A"/>
        <w:szCs w:val="22"/>
        <w:lang w:eastAsia="en-GB" w:bidi="ar-SA"/>
      </w:rPr>
      <w:tab/>
    </w:r>
    <w:r>
      <w:t xml:space="preserve"> Page </w:t>
    </w:r>
    <w:r>
      <w:fldChar w:fldCharType="begin"/>
    </w:r>
    <w:r>
      <w:instrText xml:space="preserve"> PAGE </w:instrText>
    </w:r>
    <w:r>
      <w:fldChar w:fldCharType="separate"/>
    </w:r>
    <w:r w:rsidR="008460CF">
      <w:rPr>
        <w:noProof/>
      </w:rPr>
      <w:t>15</w:t>
    </w:r>
    <w:r>
      <w:fldChar w:fldCharType="end"/>
    </w:r>
    <w:r>
      <w:t xml:space="preserve"> of 27</w:t>
    </w:r>
  </w:p>
  <w:p w14:paraId="16189C8E" w14:textId="77777777" w:rsidR="00070793" w:rsidRPr="0057344F" w:rsidRDefault="00070793" w:rsidP="00CB127A">
    <w:pPr>
      <w:pStyle w:val="Footer"/>
      <w:pBdr>
        <w:top w:val="single" w:sz="4" w:space="1" w:color="auto"/>
      </w:pBdr>
      <w:tabs>
        <w:tab w:val="clear" w:pos="4320"/>
        <w:tab w:val="clear" w:pos="8640"/>
        <w:tab w:val="center" w:pos="4111"/>
        <w:tab w:val="left" w:pos="5529"/>
        <w:tab w:val="right" w:pos="8647"/>
      </w:tabs>
      <w:rPr>
        <w:b/>
        <w:color w:val="808080"/>
        <w:szCs w:val="20"/>
      </w:rPr>
    </w:pPr>
    <w:r>
      <w:rPr>
        <w:b/>
        <w:color w:val="1F497D"/>
      </w:rPr>
      <w:tab/>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F3251" w14:textId="77777777" w:rsidR="00070793" w:rsidRPr="002E58C0" w:rsidRDefault="00070793" w:rsidP="0034738F">
    <w:pPr>
      <w:pStyle w:val="Footer"/>
      <w:pBdr>
        <w:top w:val="single" w:sz="4" w:space="1" w:color="auto"/>
      </w:pBdr>
      <w:tabs>
        <w:tab w:val="clear" w:pos="4320"/>
        <w:tab w:val="clear" w:pos="8640"/>
        <w:tab w:val="center" w:pos="4395"/>
        <w:tab w:val="right" w:pos="8505"/>
      </w:tabs>
      <w:spacing w:line="240" w:lineRule="auto"/>
    </w:pPr>
    <w:r>
      <w:br/>
      <w:t>Park Hill School District</w:t>
    </w:r>
    <w:r>
      <w:tab/>
    </w:r>
    <w:r>
      <w:rPr>
        <w:rFonts w:ascii="Calibri" w:hAnsi="Calibri" w:cs="MetaNormal-Roman"/>
        <w:color w:val="9A9A9A"/>
        <w:szCs w:val="22"/>
        <w:lang w:eastAsia="en-GB" w:bidi="ar-SA"/>
      </w:rPr>
      <w:tab/>
    </w:r>
    <w:r>
      <w:t xml:space="preserve"> Page </w:t>
    </w:r>
    <w:r>
      <w:fldChar w:fldCharType="begin"/>
    </w:r>
    <w:r>
      <w:instrText xml:space="preserve"> PAGE </w:instrText>
    </w:r>
    <w:r>
      <w:fldChar w:fldCharType="separate"/>
    </w:r>
    <w:r w:rsidR="00EA68B7">
      <w:rPr>
        <w:noProof/>
      </w:rPr>
      <w:t>28</w:t>
    </w:r>
    <w:r>
      <w:fldChar w:fldCharType="end"/>
    </w:r>
    <w:r>
      <w:t xml:space="preserve"> of 27</w:t>
    </w:r>
  </w:p>
  <w:p w14:paraId="6F8A3CC4" w14:textId="77777777" w:rsidR="00070793" w:rsidRPr="0057344F" w:rsidRDefault="00070793" w:rsidP="00CB127A">
    <w:pPr>
      <w:pStyle w:val="Footer"/>
      <w:pBdr>
        <w:top w:val="single" w:sz="4" w:space="1" w:color="auto"/>
      </w:pBdr>
      <w:tabs>
        <w:tab w:val="clear" w:pos="4320"/>
        <w:tab w:val="clear" w:pos="8640"/>
        <w:tab w:val="center" w:pos="4111"/>
        <w:tab w:val="left" w:pos="5529"/>
        <w:tab w:val="right" w:pos="8647"/>
      </w:tabs>
      <w:rPr>
        <w:b/>
        <w:color w:val="808080"/>
        <w:szCs w:val="20"/>
      </w:rPr>
    </w:pPr>
    <w:r>
      <w:rPr>
        <w:b/>
        <w:color w:val="1F497D"/>
      </w:rPr>
      <w:tab/>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D0BB4" w14:textId="77777777" w:rsidR="00070793" w:rsidRPr="002E58C0" w:rsidRDefault="00070793" w:rsidP="000624C8">
    <w:pPr>
      <w:pStyle w:val="Footer"/>
      <w:tabs>
        <w:tab w:val="clear" w:pos="4320"/>
        <w:tab w:val="clear" w:pos="8640"/>
        <w:tab w:val="center" w:pos="6804"/>
        <w:tab w:val="right" w:pos="12758"/>
      </w:tabs>
    </w:pPr>
    <w:r>
      <w:rPr>
        <w:rFonts w:ascii="Calibri" w:hAnsi="Calibri" w:cs="MetaNormal-Roman"/>
        <w:color w:val="9A9A9A"/>
        <w:szCs w:val="22"/>
        <w:lang w:eastAsia="en-GB" w:bidi="ar-SA"/>
      </w:rPr>
      <w:tab/>
    </w:r>
    <w:r>
      <w:t xml:space="preserve"> </w:t>
    </w:r>
  </w:p>
  <w:p w14:paraId="0EB6BDC7" w14:textId="77777777" w:rsidR="00070793" w:rsidRPr="0057344F" w:rsidRDefault="00070793" w:rsidP="000676C7">
    <w:pPr>
      <w:pStyle w:val="Footer"/>
      <w:tabs>
        <w:tab w:val="clear" w:pos="4320"/>
        <w:tab w:val="clear" w:pos="8640"/>
        <w:tab w:val="center" w:pos="4111"/>
        <w:tab w:val="left" w:pos="6804"/>
      </w:tabs>
      <w:rPr>
        <w:b/>
        <w:color w:val="808080"/>
        <w:szCs w:val="20"/>
      </w:rPr>
    </w:pPr>
    <w:r>
      <w:rPr>
        <w:b/>
        <w:color w:val="1F497D"/>
      </w:rPr>
      <w:tab/>
    </w:r>
    <w:r>
      <w:rPr>
        <w:b/>
        <w:color w:val="1F497D"/>
      </w:rPr>
      <w:tab/>
    </w:r>
  </w:p>
  <w:p w14:paraId="139B366A" w14:textId="77777777" w:rsidR="00070793" w:rsidRDefault="00070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1AF88" w14:textId="77777777" w:rsidR="00070793" w:rsidRDefault="00070793">
      <w:r>
        <w:separator/>
      </w:r>
    </w:p>
  </w:footnote>
  <w:footnote w:type="continuationSeparator" w:id="0">
    <w:p w14:paraId="0DAA125B" w14:textId="77777777" w:rsidR="00070793" w:rsidRDefault="00070793">
      <w:r>
        <w:continuationSeparator/>
      </w:r>
    </w:p>
  </w:footnote>
  <w:footnote w:type="continuationNotice" w:id="1">
    <w:p w14:paraId="13518491" w14:textId="77777777" w:rsidR="00070793" w:rsidRDefault="0007079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60893" w14:textId="77777777" w:rsidR="00070793" w:rsidRPr="00B171BB" w:rsidRDefault="00070793" w:rsidP="003E364B">
    <w:pPr>
      <w:pStyle w:val="Header"/>
      <w:pBdr>
        <w:bottom w:val="single" w:sz="4" w:space="1" w:color="auto"/>
      </w:pBdr>
      <w:tabs>
        <w:tab w:val="clear" w:pos="4320"/>
        <w:tab w:val="clear" w:pos="8640"/>
        <w:tab w:val="center" w:pos="3969"/>
        <w:tab w:val="right" w:pos="8647"/>
      </w:tabs>
      <w:rPr>
        <w:color w:val="808080"/>
        <w:sz w:val="16"/>
        <w:szCs w:val="16"/>
      </w:rPr>
    </w:pPr>
    <w:r>
      <w:rPr>
        <w:color w:val="808080"/>
      </w:rPr>
      <w:t>Park Hill School District</w:t>
    </w:r>
    <w:r>
      <w:rPr>
        <w:color w:val="808080"/>
      </w:rPr>
      <w:br/>
    </w:r>
    <w:r>
      <w:rPr>
        <w:color w:val="808080"/>
        <w:sz w:val="16"/>
        <w:szCs w:val="16"/>
      </w:rPr>
      <w:t xml:space="preserve">RFP - </w:t>
    </w:r>
    <w:r w:rsidRPr="00C51CD6">
      <w:rPr>
        <w:color w:val="808080"/>
        <w:sz w:val="16"/>
        <w:szCs w:val="16"/>
      </w:rPr>
      <w:t>learning management system and related services</w:t>
    </w:r>
    <w:r w:rsidRPr="00CF6E22">
      <w:tab/>
    </w:r>
    <w:r w:rsidRPr="00CF6E22">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5EA89" w14:textId="77777777" w:rsidR="00070793" w:rsidRPr="00B171BB" w:rsidRDefault="00070793" w:rsidP="00C33E97">
    <w:pPr>
      <w:pStyle w:val="Header"/>
      <w:tabs>
        <w:tab w:val="clear" w:pos="4320"/>
        <w:tab w:val="center" w:pos="3969"/>
      </w:tabs>
      <w:rPr>
        <w:color w:val="808080"/>
        <w:sz w:val="16"/>
        <w:szCs w:val="16"/>
      </w:rPr>
    </w:pPr>
    <w:r w:rsidRPr="00CF6E22">
      <w:tab/>
    </w:r>
    <w:r w:rsidRPr="00CF6E22">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73194"/>
    <w:multiLevelType w:val="hybridMultilevel"/>
    <w:tmpl w:val="957E7A9A"/>
    <w:lvl w:ilvl="0" w:tplc="67EE91CC">
      <w:start w:val="1"/>
      <w:numFmt w:val="decimal"/>
      <w:lvlText w:val="C.%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963E10"/>
    <w:multiLevelType w:val="hybridMultilevel"/>
    <w:tmpl w:val="59BCD294"/>
    <w:lvl w:ilvl="0" w:tplc="167CD050">
      <w:start w:val="1"/>
      <w:numFmt w:val="decimal"/>
      <w:lvlText w:val="G.%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401CD9"/>
    <w:multiLevelType w:val="hybridMultilevel"/>
    <w:tmpl w:val="C2305BB2"/>
    <w:lvl w:ilvl="0" w:tplc="1F92A86E">
      <w:start w:val="1"/>
      <w:numFmt w:val="decimal"/>
      <w:lvlText w:val="E.%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706A09"/>
    <w:multiLevelType w:val="hybridMultilevel"/>
    <w:tmpl w:val="4D424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2D0DEF"/>
    <w:multiLevelType w:val="hybridMultilevel"/>
    <w:tmpl w:val="5276DC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9B7D83"/>
    <w:multiLevelType w:val="multilevel"/>
    <w:tmpl w:val="182CBBA8"/>
    <w:styleLink w:val="D"/>
    <w:lvl w:ilvl="0">
      <w:start w:val="1"/>
      <w:numFmt w:val="decimal"/>
      <w:lvlText w:val="D.%1"/>
      <w:lvlJc w:val="left"/>
      <w:pPr>
        <w:ind w:left="360" w:hanging="360"/>
      </w:pPr>
      <w:rPr>
        <w:rFonts w:ascii="Arial" w:hAnsi="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67445ED"/>
    <w:multiLevelType w:val="hybridMultilevel"/>
    <w:tmpl w:val="B3544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8F2FB7"/>
    <w:multiLevelType w:val="hybridMultilevel"/>
    <w:tmpl w:val="724C635A"/>
    <w:lvl w:ilvl="0" w:tplc="93B4CA14">
      <w:start w:val="1"/>
      <w:numFmt w:val="decimal"/>
      <w:lvlText w:val="A.%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2F26F7"/>
    <w:multiLevelType w:val="multilevel"/>
    <w:tmpl w:val="2366734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b/>
      </w:rPr>
    </w:lvl>
    <w:lvl w:ilvl="2">
      <w:start w:val="1"/>
      <w:numFmt w:val="upperLetter"/>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3BF016B9"/>
    <w:multiLevelType w:val="hybridMultilevel"/>
    <w:tmpl w:val="E2929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E65CAD"/>
    <w:multiLevelType w:val="hybridMultilevel"/>
    <w:tmpl w:val="65468AC8"/>
    <w:lvl w:ilvl="0" w:tplc="7CAE7E90">
      <w:start w:val="1"/>
      <w:numFmt w:val="decimal"/>
      <w:lvlText w:val="D.%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F530D5"/>
    <w:multiLevelType w:val="hybridMultilevel"/>
    <w:tmpl w:val="150E1D62"/>
    <w:lvl w:ilvl="0" w:tplc="FB521B24">
      <w:start w:val="1"/>
      <w:numFmt w:val="decimal"/>
      <w:lvlText w:val="B.%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B343FB"/>
    <w:multiLevelType w:val="hybridMultilevel"/>
    <w:tmpl w:val="7D3ABF3C"/>
    <w:lvl w:ilvl="0" w:tplc="9C060714">
      <w:start w:val="1"/>
      <w:numFmt w:val="decimal"/>
      <w:lvlText w:val="F.%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C71AE3"/>
    <w:multiLevelType w:val="hybridMultilevel"/>
    <w:tmpl w:val="9E360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6A3D3B"/>
    <w:multiLevelType w:val="hybridMultilevel"/>
    <w:tmpl w:val="8C8EC04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B791907"/>
    <w:multiLevelType w:val="multilevel"/>
    <w:tmpl w:val="D6FE7824"/>
    <w:styleLink w:val="Style1"/>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7EB52C98"/>
    <w:multiLevelType w:val="hybridMultilevel"/>
    <w:tmpl w:val="150E1D62"/>
    <w:lvl w:ilvl="0" w:tplc="FB521B24">
      <w:start w:val="1"/>
      <w:numFmt w:val="decimal"/>
      <w:lvlText w:val="B.%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8"/>
  </w:num>
  <w:num w:numId="3">
    <w:abstractNumId w:val="5"/>
  </w:num>
  <w:num w:numId="4">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4"/>
  </w:num>
  <w:num w:numId="7">
    <w:abstractNumId w:val="10"/>
  </w:num>
  <w:num w:numId="8">
    <w:abstractNumId w:val="2"/>
  </w:num>
  <w:num w:numId="9">
    <w:abstractNumId w:val="12"/>
  </w:num>
  <w:num w:numId="10">
    <w:abstractNumId w:val="1"/>
  </w:num>
  <w:num w:numId="11">
    <w:abstractNumId w:val="0"/>
  </w:num>
  <w:num w:numId="12">
    <w:abstractNumId w:val="7"/>
  </w:num>
  <w:num w:numId="13">
    <w:abstractNumId w:val="16"/>
  </w:num>
  <w:num w:numId="14">
    <w:abstractNumId w:val="13"/>
  </w:num>
  <w:num w:numId="15">
    <w:abstractNumId w:val="3"/>
  </w:num>
  <w:num w:numId="16">
    <w:abstractNumId w:val="4"/>
  </w:num>
  <w:num w:numId="17">
    <w:abstractNumId w:val="9"/>
  </w:num>
  <w:num w:numId="18">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8193">
      <o:colormru v:ext="edit" colors="#f5fe82"/>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FF1"/>
    <w:rsid w:val="000023D9"/>
    <w:rsid w:val="000024A5"/>
    <w:rsid w:val="00010081"/>
    <w:rsid w:val="00012090"/>
    <w:rsid w:val="00012FAC"/>
    <w:rsid w:val="00012FF3"/>
    <w:rsid w:val="000153BB"/>
    <w:rsid w:val="00015D86"/>
    <w:rsid w:val="00017A58"/>
    <w:rsid w:val="00020BC1"/>
    <w:rsid w:val="00020FA3"/>
    <w:rsid w:val="00021CC6"/>
    <w:rsid w:val="000223EF"/>
    <w:rsid w:val="00024C08"/>
    <w:rsid w:val="00025903"/>
    <w:rsid w:val="0003144B"/>
    <w:rsid w:val="00034811"/>
    <w:rsid w:val="000355D8"/>
    <w:rsid w:val="000358BB"/>
    <w:rsid w:val="00043A96"/>
    <w:rsid w:val="000442A6"/>
    <w:rsid w:val="00047266"/>
    <w:rsid w:val="00053C50"/>
    <w:rsid w:val="0005462B"/>
    <w:rsid w:val="00054648"/>
    <w:rsid w:val="00060FB8"/>
    <w:rsid w:val="000610A2"/>
    <w:rsid w:val="000624C8"/>
    <w:rsid w:val="00062C06"/>
    <w:rsid w:val="0006626E"/>
    <w:rsid w:val="0006637D"/>
    <w:rsid w:val="000676C7"/>
    <w:rsid w:val="00070793"/>
    <w:rsid w:val="000729B0"/>
    <w:rsid w:val="00076DC6"/>
    <w:rsid w:val="00077D86"/>
    <w:rsid w:val="00084002"/>
    <w:rsid w:val="000866E1"/>
    <w:rsid w:val="000878F6"/>
    <w:rsid w:val="00090DA6"/>
    <w:rsid w:val="00092883"/>
    <w:rsid w:val="00092B86"/>
    <w:rsid w:val="0009387B"/>
    <w:rsid w:val="00093E01"/>
    <w:rsid w:val="000953D5"/>
    <w:rsid w:val="000A441C"/>
    <w:rsid w:val="000B1F5E"/>
    <w:rsid w:val="000C2432"/>
    <w:rsid w:val="000C6E20"/>
    <w:rsid w:val="000D1044"/>
    <w:rsid w:val="000D19BE"/>
    <w:rsid w:val="000D370D"/>
    <w:rsid w:val="000D4878"/>
    <w:rsid w:val="000D4E2F"/>
    <w:rsid w:val="000E2EE6"/>
    <w:rsid w:val="000E3023"/>
    <w:rsid w:val="000E4778"/>
    <w:rsid w:val="000F49CD"/>
    <w:rsid w:val="000F5811"/>
    <w:rsid w:val="00101B4F"/>
    <w:rsid w:val="0010397F"/>
    <w:rsid w:val="0010518E"/>
    <w:rsid w:val="0010571E"/>
    <w:rsid w:val="00107084"/>
    <w:rsid w:val="0011023C"/>
    <w:rsid w:val="001170DC"/>
    <w:rsid w:val="001176E2"/>
    <w:rsid w:val="00127EF3"/>
    <w:rsid w:val="00130B04"/>
    <w:rsid w:val="00130C66"/>
    <w:rsid w:val="00131F29"/>
    <w:rsid w:val="001339F5"/>
    <w:rsid w:val="0013405A"/>
    <w:rsid w:val="00136ADA"/>
    <w:rsid w:val="0014066D"/>
    <w:rsid w:val="00143218"/>
    <w:rsid w:val="0014619C"/>
    <w:rsid w:val="001464AD"/>
    <w:rsid w:val="0015005C"/>
    <w:rsid w:val="00151ED9"/>
    <w:rsid w:val="001530EC"/>
    <w:rsid w:val="00154F9D"/>
    <w:rsid w:val="001564F5"/>
    <w:rsid w:val="00163BC3"/>
    <w:rsid w:val="001668C1"/>
    <w:rsid w:val="00166D4F"/>
    <w:rsid w:val="00171B56"/>
    <w:rsid w:val="00172348"/>
    <w:rsid w:val="001724A9"/>
    <w:rsid w:val="001728ED"/>
    <w:rsid w:val="00173F3A"/>
    <w:rsid w:val="0017613E"/>
    <w:rsid w:val="001817E2"/>
    <w:rsid w:val="00182632"/>
    <w:rsid w:val="00182B85"/>
    <w:rsid w:val="0018349D"/>
    <w:rsid w:val="00185388"/>
    <w:rsid w:val="00186775"/>
    <w:rsid w:val="00190182"/>
    <w:rsid w:val="0019769D"/>
    <w:rsid w:val="001A1E93"/>
    <w:rsid w:val="001A24A8"/>
    <w:rsid w:val="001B0424"/>
    <w:rsid w:val="001B04CB"/>
    <w:rsid w:val="001B270F"/>
    <w:rsid w:val="001B2BA7"/>
    <w:rsid w:val="001B337C"/>
    <w:rsid w:val="001C13E7"/>
    <w:rsid w:val="001C25E4"/>
    <w:rsid w:val="001C3549"/>
    <w:rsid w:val="001C3C2C"/>
    <w:rsid w:val="001C5230"/>
    <w:rsid w:val="001C5FFC"/>
    <w:rsid w:val="001C6518"/>
    <w:rsid w:val="001D1CAE"/>
    <w:rsid w:val="001D3E31"/>
    <w:rsid w:val="001D460B"/>
    <w:rsid w:val="001E0487"/>
    <w:rsid w:val="001E0ADD"/>
    <w:rsid w:val="001E43CB"/>
    <w:rsid w:val="001E6C57"/>
    <w:rsid w:val="001F4ABB"/>
    <w:rsid w:val="001F59FB"/>
    <w:rsid w:val="001F6B63"/>
    <w:rsid w:val="00201331"/>
    <w:rsid w:val="00204F91"/>
    <w:rsid w:val="00206C02"/>
    <w:rsid w:val="002109B0"/>
    <w:rsid w:val="0021135D"/>
    <w:rsid w:val="0021184A"/>
    <w:rsid w:val="002127B7"/>
    <w:rsid w:val="00220105"/>
    <w:rsid w:val="00222145"/>
    <w:rsid w:val="002221E9"/>
    <w:rsid w:val="00222472"/>
    <w:rsid w:val="00223A19"/>
    <w:rsid w:val="00230ACD"/>
    <w:rsid w:val="00232240"/>
    <w:rsid w:val="002328BC"/>
    <w:rsid w:val="0023613B"/>
    <w:rsid w:val="002434B6"/>
    <w:rsid w:val="002453D8"/>
    <w:rsid w:val="00246EA0"/>
    <w:rsid w:val="00256ECC"/>
    <w:rsid w:val="002609A5"/>
    <w:rsid w:val="00260E93"/>
    <w:rsid w:val="0026293F"/>
    <w:rsid w:val="00263550"/>
    <w:rsid w:val="00267514"/>
    <w:rsid w:val="0027138D"/>
    <w:rsid w:val="00274D76"/>
    <w:rsid w:val="00276822"/>
    <w:rsid w:val="00276E42"/>
    <w:rsid w:val="002771E2"/>
    <w:rsid w:val="00282416"/>
    <w:rsid w:val="00285419"/>
    <w:rsid w:val="00285612"/>
    <w:rsid w:val="00292658"/>
    <w:rsid w:val="00293416"/>
    <w:rsid w:val="0029391B"/>
    <w:rsid w:val="00294D02"/>
    <w:rsid w:val="00295FD9"/>
    <w:rsid w:val="00296157"/>
    <w:rsid w:val="002961CB"/>
    <w:rsid w:val="002A07CA"/>
    <w:rsid w:val="002A122A"/>
    <w:rsid w:val="002A19A7"/>
    <w:rsid w:val="002A3447"/>
    <w:rsid w:val="002A524C"/>
    <w:rsid w:val="002A6530"/>
    <w:rsid w:val="002A689B"/>
    <w:rsid w:val="002A77D4"/>
    <w:rsid w:val="002A7854"/>
    <w:rsid w:val="002B0078"/>
    <w:rsid w:val="002B20F6"/>
    <w:rsid w:val="002C16DF"/>
    <w:rsid w:val="002C2523"/>
    <w:rsid w:val="002C327F"/>
    <w:rsid w:val="002C3854"/>
    <w:rsid w:val="002D4027"/>
    <w:rsid w:val="002D4A07"/>
    <w:rsid w:val="002D6AE0"/>
    <w:rsid w:val="002E3FC7"/>
    <w:rsid w:val="002E58C0"/>
    <w:rsid w:val="002F05FE"/>
    <w:rsid w:val="002F4E1D"/>
    <w:rsid w:val="002F5C15"/>
    <w:rsid w:val="003032D8"/>
    <w:rsid w:val="00303439"/>
    <w:rsid w:val="0030623F"/>
    <w:rsid w:val="003105F0"/>
    <w:rsid w:val="00314D04"/>
    <w:rsid w:val="003158F2"/>
    <w:rsid w:val="0032007B"/>
    <w:rsid w:val="003221E9"/>
    <w:rsid w:val="003223A5"/>
    <w:rsid w:val="00323953"/>
    <w:rsid w:val="00325DD5"/>
    <w:rsid w:val="00326267"/>
    <w:rsid w:val="003273DF"/>
    <w:rsid w:val="0033133B"/>
    <w:rsid w:val="003315D8"/>
    <w:rsid w:val="00333C52"/>
    <w:rsid w:val="00334735"/>
    <w:rsid w:val="00337390"/>
    <w:rsid w:val="00345499"/>
    <w:rsid w:val="00345ED1"/>
    <w:rsid w:val="0034738F"/>
    <w:rsid w:val="00347516"/>
    <w:rsid w:val="003543FD"/>
    <w:rsid w:val="0035512F"/>
    <w:rsid w:val="00355F04"/>
    <w:rsid w:val="003578D6"/>
    <w:rsid w:val="00371164"/>
    <w:rsid w:val="0037231C"/>
    <w:rsid w:val="00374148"/>
    <w:rsid w:val="003801F6"/>
    <w:rsid w:val="00382623"/>
    <w:rsid w:val="00383D3F"/>
    <w:rsid w:val="0038451B"/>
    <w:rsid w:val="003867C7"/>
    <w:rsid w:val="00387EAC"/>
    <w:rsid w:val="003919A3"/>
    <w:rsid w:val="00392C92"/>
    <w:rsid w:val="003949A2"/>
    <w:rsid w:val="00397A05"/>
    <w:rsid w:val="003A22D4"/>
    <w:rsid w:val="003A2961"/>
    <w:rsid w:val="003A2B68"/>
    <w:rsid w:val="003A2D09"/>
    <w:rsid w:val="003A2FC5"/>
    <w:rsid w:val="003A4B5F"/>
    <w:rsid w:val="003A5202"/>
    <w:rsid w:val="003A778A"/>
    <w:rsid w:val="003B3453"/>
    <w:rsid w:val="003B37A2"/>
    <w:rsid w:val="003B4F48"/>
    <w:rsid w:val="003B59F5"/>
    <w:rsid w:val="003B65DB"/>
    <w:rsid w:val="003B65DC"/>
    <w:rsid w:val="003B6D09"/>
    <w:rsid w:val="003B73B0"/>
    <w:rsid w:val="003B76B5"/>
    <w:rsid w:val="003B7A0A"/>
    <w:rsid w:val="003C1042"/>
    <w:rsid w:val="003C6B16"/>
    <w:rsid w:val="003D0DD1"/>
    <w:rsid w:val="003D1234"/>
    <w:rsid w:val="003D3520"/>
    <w:rsid w:val="003D4159"/>
    <w:rsid w:val="003D415A"/>
    <w:rsid w:val="003D4510"/>
    <w:rsid w:val="003D4816"/>
    <w:rsid w:val="003E1593"/>
    <w:rsid w:val="003E1F91"/>
    <w:rsid w:val="003E364B"/>
    <w:rsid w:val="003E47AB"/>
    <w:rsid w:val="003E6CDF"/>
    <w:rsid w:val="003E72D0"/>
    <w:rsid w:val="003E74F6"/>
    <w:rsid w:val="003F31C0"/>
    <w:rsid w:val="003F3B7E"/>
    <w:rsid w:val="003F44B7"/>
    <w:rsid w:val="003F4A8E"/>
    <w:rsid w:val="003F566D"/>
    <w:rsid w:val="003F63F9"/>
    <w:rsid w:val="00402827"/>
    <w:rsid w:val="00407B8E"/>
    <w:rsid w:val="00410ECE"/>
    <w:rsid w:val="00414435"/>
    <w:rsid w:val="00424405"/>
    <w:rsid w:val="004244C2"/>
    <w:rsid w:val="00427C70"/>
    <w:rsid w:val="00430C3C"/>
    <w:rsid w:val="00432A90"/>
    <w:rsid w:val="004403BF"/>
    <w:rsid w:val="0044061F"/>
    <w:rsid w:val="004445F5"/>
    <w:rsid w:val="00446723"/>
    <w:rsid w:val="00450EEA"/>
    <w:rsid w:val="0045239C"/>
    <w:rsid w:val="00452A92"/>
    <w:rsid w:val="0045311E"/>
    <w:rsid w:val="00462253"/>
    <w:rsid w:val="00467BAC"/>
    <w:rsid w:val="00467F7E"/>
    <w:rsid w:val="004711A5"/>
    <w:rsid w:val="00471729"/>
    <w:rsid w:val="004732EA"/>
    <w:rsid w:val="00474EFC"/>
    <w:rsid w:val="00476C17"/>
    <w:rsid w:val="00476DF9"/>
    <w:rsid w:val="0048036B"/>
    <w:rsid w:val="00481A83"/>
    <w:rsid w:val="004858CE"/>
    <w:rsid w:val="00485C7C"/>
    <w:rsid w:val="0048694F"/>
    <w:rsid w:val="00487686"/>
    <w:rsid w:val="00490CD8"/>
    <w:rsid w:val="00493407"/>
    <w:rsid w:val="0049513B"/>
    <w:rsid w:val="00495C5C"/>
    <w:rsid w:val="00496676"/>
    <w:rsid w:val="00497B8F"/>
    <w:rsid w:val="004A111D"/>
    <w:rsid w:val="004A3F40"/>
    <w:rsid w:val="004A4978"/>
    <w:rsid w:val="004A5269"/>
    <w:rsid w:val="004B0ABA"/>
    <w:rsid w:val="004B1E82"/>
    <w:rsid w:val="004B217D"/>
    <w:rsid w:val="004B3DA9"/>
    <w:rsid w:val="004B51C5"/>
    <w:rsid w:val="004B696C"/>
    <w:rsid w:val="004B771D"/>
    <w:rsid w:val="004B7C90"/>
    <w:rsid w:val="004C595F"/>
    <w:rsid w:val="004D238C"/>
    <w:rsid w:val="004D3ADE"/>
    <w:rsid w:val="004D7160"/>
    <w:rsid w:val="004D7AEC"/>
    <w:rsid w:val="004E0F59"/>
    <w:rsid w:val="004E58BC"/>
    <w:rsid w:val="004E6C54"/>
    <w:rsid w:val="004E7834"/>
    <w:rsid w:val="004F0971"/>
    <w:rsid w:val="004F132D"/>
    <w:rsid w:val="004F1BB8"/>
    <w:rsid w:val="004F53D2"/>
    <w:rsid w:val="00506B92"/>
    <w:rsid w:val="0051034B"/>
    <w:rsid w:val="00510FBD"/>
    <w:rsid w:val="0051151F"/>
    <w:rsid w:val="00512AEF"/>
    <w:rsid w:val="0051392D"/>
    <w:rsid w:val="00514A12"/>
    <w:rsid w:val="005222F5"/>
    <w:rsid w:val="005225D0"/>
    <w:rsid w:val="005239E8"/>
    <w:rsid w:val="00532CC5"/>
    <w:rsid w:val="00532DB7"/>
    <w:rsid w:val="005365F0"/>
    <w:rsid w:val="00542974"/>
    <w:rsid w:val="00544F63"/>
    <w:rsid w:val="00545614"/>
    <w:rsid w:val="00545ABD"/>
    <w:rsid w:val="00547F15"/>
    <w:rsid w:val="00547F5D"/>
    <w:rsid w:val="00551664"/>
    <w:rsid w:val="005536CD"/>
    <w:rsid w:val="00562D70"/>
    <w:rsid w:val="00562FEF"/>
    <w:rsid w:val="0056335D"/>
    <w:rsid w:val="00567CB0"/>
    <w:rsid w:val="00570F04"/>
    <w:rsid w:val="0057344F"/>
    <w:rsid w:val="0057506D"/>
    <w:rsid w:val="00583B15"/>
    <w:rsid w:val="00583DE8"/>
    <w:rsid w:val="00586D51"/>
    <w:rsid w:val="0059062F"/>
    <w:rsid w:val="00590838"/>
    <w:rsid w:val="00590ED0"/>
    <w:rsid w:val="00591047"/>
    <w:rsid w:val="00592AF5"/>
    <w:rsid w:val="00594D48"/>
    <w:rsid w:val="00596071"/>
    <w:rsid w:val="00596703"/>
    <w:rsid w:val="005A1BE4"/>
    <w:rsid w:val="005A3DC1"/>
    <w:rsid w:val="005A44E5"/>
    <w:rsid w:val="005A4A16"/>
    <w:rsid w:val="005A56FD"/>
    <w:rsid w:val="005B1875"/>
    <w:rsid w:val="005B2263"/>
    <w:rsid w:val="005B2CB9"/>
    <w:rsid w:val="005B32E0"/>
    <w:rsid w:val="005B4763"/>
    <w:rsid w:val="005B623E"/>
    <w:rsid w:val="005B74E4"/>
    <w:rsid w:val="005C3CD8"/>
    <w:rsid w:val="005C5242"/>
    <w:rsid w:val="005C6B94"/>
    <w:rsid w:val="005D1609"/>
    <w:rsid w:val="005D67B0"/>
    <w:rsid w:val="005D6C2A"/>
    <w:rsid w:val="005D7624"/>
    <w:rsid w:val="005E2EE1"/>
    <w:rsid w:val="005F0B13"/>
    <w:rsid w:val="005F15A7"/>
    <w:rsid w:val="005F2D92"/>
    <w:rsid w:val="005F3800"/>
    <w:rsid w:val="005F4DBD"/>
    <w:rsid w:val="005F7BDB"/>
    <w:rsid w:val="006005A9"/>
    <w:rsid w:val="00601460"/>
    <w:rsid w:val="006034A1"/>
    <w:rsid w:val="00603E21"/>
    <w:rsid w:val="0060528D"/>
    <w:rsid w:val="00605E52"/>
    <w:rsid w:val="00606F88"/>
    <w:rsid w:val="00610F05"/>
    <w:rsid w:val="006153E1"/>
    <w:rsid w:val="006202CB"/>
    <w:rsid w:val="0062079A"/>
    <w:rsid w:val="00621516"/>
    <w:rsid w:val="006244F4"/>
    <w:rsid w:val="00625F08"/>
    <w:rsid w:val="00630225"/>
    <w:rsid w:val="006303B7"/>
    <w:rsid w:val="006330AD"/>
    <w:rsid w:val="00635F95"/>
    <w:rsid w:val="00637CB2"/>
    <w:rsid w:val="00646E07"/>
    <w:rsid w:val="00646FB6"/>
    <w:rsid w:val="006513C6"/>
    <w:rsid w:val="00656594"/>
    <w:rsid w:val="00657BEE"/>
    <w:rsid w:val="00657C03"/>
    <w:rsid w:val="00660A32"/>
    <w:rsid w:val="00660DD0"/>
    <w:rsid w:val="00661F0A"/>
    <w:rsid w:val="00662B8C"/>
    <w:rsid w:val="00662D09"/>
    <w:rsid w:val="006669D6"/>
    <w:rsid w:val="0067076B"/>
    <w:rsid w:val="00671F9C"/>
    <w:rsid w:val="00673AC0"/>
    <w:rsid w:val="00676F9E"/>
    <w:rsid w:val="006804EB"/>
    <w:rsid w:val="006833CE"/>
    <w:rsid w:val="00686AB3"/>
    <w:rsid w:val="006918ED"/>
    <w:rsid w:val="006926E0"/>
    <w:rsid w:val="00696320"/>
    <w:rsid w:val="00696C47"/>
    <w:rsid w:val="006A2295"/>
    <w:rsid w:val="006A3678"/>
    <w:rsid w:val="006A3A1B"/>
    <w:rsid w:val="006A4486"/>
    <w:rsid w:val="006A5283"/>
    <w:rsid w:val="006B060D"/>
    <w:rsid w:val="006B4E92"/>
    <w:rsid w:val="006B627B"/>
    <w:rsid w:val="006B69C0"/>
    <w:rsid w:val="006C0218"/>
    <w:rsid w:val="006C1F0A"/>
    <w:rsid w:val="006C628B"/>
    <w:rsid w:val="006D040B"/>
    <w:rsid w:val="006D09DB"/>
    <w:rsid w:val="006D1D8A"/>
    <w:rsid w:val="006D562B"/>
    <w:rsid w:val="006E2514"/>
    <w:rsid w:val="006E7807"/>
    <w:rsid w:val="006E7BA2"/>
    <w:rsid w:val="006F04E3"/>
    <w:rsid w:val="006F43D8"/>
    <w:rsid w:val="006F614F"/>
    <w:rsid w:val="006F6548"/>
    <w:rsid w:val="00700A07"/>
    <w:rsid w:val="00702046"/>
    <w:rsid w:val="0070271F"/>
    <w:rsid w:val="00706D12"/>
    <w:rsid w:val="00711075"/>
    <w:rsid w:val="007111A2"/>
    <w:rsid w:val="0071126B"/>
    <w:rsid w:val="00713DBA"/>
    <w:rsid w:val="00721D0F"/>
    <w:rsid w:val="007250A2"/>
    <w:rsid w:val="00725787"/>
    <w:rsid w:val="00730E3A"/>
    <w:rsid w:val="00731C5B"/>
    <w:rsid w:val="007320A3"/>
    <w:rsid w:val="007354D9"/>
    <w:rsid w:val="00735E9A"/>
    <w:rsid w:val="007361CF"/>
    <w:rsid w:val="0073702E"/>
    <w:rsid w:val="0074408D"/>
    <w:rsid w:val="007467E9"/>
    <w:rsid w:val="00747A25"/>
    <w:rsid w:val="00747BEF"/>
    <w:rsid w:val="00747F98"/>
    <w:rsid w:val="0075094A"/>
    <w:rsid w:val="007514C4"/>
    <w:rsid w:val="00752A1A"/>
    <w:rsid w:val="007555C2"/>
    <w:rsid w:val="00756034"/>
    <w:rsid w:val="007632BB"/>
    <w:rsid w:val="00763E20"/>
    <w:rsid w:val="00767E2C"/>
    <w:rsid w:val="00771E11"/>
    <w:rsid w:val="00772D06"/>
    <w:rsid w:val="00772F24"/>
    <w:rsid w:val="00775AFF"/>
    <w:rsid w:val="007771E9"/>
    <w:rsid w:val="00782DF6"/>
    <w:rsid w:val="0078312D"/>
    <w:rsid w:val="007846F8"/>
    <w:rsid w:val="0078612C"/>
    <w:rsid w:val="00787BFD"/>
    <w:rsid w:val="00790D52"/>
    <w:rsid w:val="007924D3"/>
    <w:rsid w:val="0079280C"/>
    <w:rsid w:val="007944D6"/>
    <w:rsid w:val="0079511B"/>
    <w:rsid w:val="007A008D"/>
    <w:rsid w:val="007A0C7C"/>
    <w:rsid w:val="007A4DB6"/>
    <w:rsid w:val="007A694D"/>
    <w:rsid w:val="007B15B3"/>
    <w:rsid w:val="007B2996"/>
    <w:rsid w:val="007B39F8"/>
    <w:rsid w:val="007B3AEF"/>
    <w:rsid w:val="007B3E37"/>
    <w:rsid w:val="007C0C64"/>
    <w:rsid w:val="007C339E"/>
    <w:rsid w:val="007D0844"/>
    <w:rsid w:val="007D21A3"/>
    <w:rsid w:val="007D355B"/>
    <w:rsid w:val="007E089D"/>
    <w:rsid w:val="007E1185"/>
    <w:rsid w:val="007E1A9C"/>
    <w:rsid w:val="007E2D14"/>
    <w:rsid w:val="007E3530"/>
    <w:rsid w:val="007E69B2"/>
    <w:rsid w:val="007E7AA0"/>
    <w:rsid w:val="007F1F2C"/>
    <w:rsid w:val="007F28BC"/>
    <w:rsid w:val="008008F6"/>
    <w:rsid w:val="008037E4"/>
    <w:rsid w:val="00803B56"/>
    <w:rsid w:val="00807D82"/>
    <w:rsid w:val="00807E9E"/>
    <w:rsid w:val="0081221A"/>
    <w:rsid w:val="008131A9"/>
    <w:rsid w:val="00813450"/>
    <w:rsid w:val="00814974"/>
    <w:rsid w:val="00824BD3"/>
    <w:rsid w:val="00825D20"/>
    <w:rsid w:val="00826B24"/>
    <w:rsid w:val="00832840"/>
    <w:rsid w:val="00837536"/>
    <w:rsid w:val="00841366"/>
    <w:rsid w:val="008460CF"/>
    <w:rsid w:val="00846B3D"/>
    <w:rsid w:val="0085146B"/>
    <w:rsid w:val="00851AEC"/>
    <w:rsid w:val="00852398"/>
    <w:rsid w:val="00860DB6"/>
    <w:rsid w:val="00861941"/>
    <w:rsid w:val="00862039"/>
    <w:rsid w:val="00863BC5"/>
    <w:rsid w:val="008677D3"/>
    <w:rsid w:val="00867CC0"/>
    <w:rsid w:val="00871446"/>
    <w:rsid w:val="00872246"/>
    <w:rsid w:val="00880BCA"/>
    <w:rsid w:val="008856AC"/>
    <w:rsid w:val="00887591"/>
    <w:rsid w:val="00887D9E"/>
    <w:rsid w:val="00887E21"/>
    <w:rsid w:val="00892428"/>
    <w:rsid w:val="00895380"/>
    <w:rsid w:val="008972FA"/>
    <w:rsid w:val="008A3560"/>
    <w:rsid w:val="008A4ADB"/>
    <w:rsid w:val="008A5F4D"/>
    <w:rsid w:val="008B7470"/>
    <w:rsid w:val="008B7F23"/>
    <w:rsid w:val="008C2981"/>
    <w:rsid w:val="008C2C9B"/>
    <w:rsid w:val="008C726D"/>
    <w:rsid w:val="008D152C"/>
    <w:rsid w:val="008D57F4"/>
    <w:rsid w:val="008D709F"/>
    <w:rsid w:val="008D73FA"/>
    <w:rsid w:val="008D7FB3"/>
    <w:rsid w:val="008E21C2"/>
    <w:rsid w:val="008E2431"/>
    <w:rsid w:val="008E2C65"/>
    <w:rsid w:val="008E5144"/>
    <w:rsid w:val="008F0A81"/>
    <w:rsid w:val="008F3DF9"/>
    <w:rsid w:val="008F48EF"/>
    <w:rsid w:val="008F5B2A"/>
    <w:rsid w:val="008F5DC7"/>
    <w:rsid w:val="0090059E"/>
    <w:rsid w:val="00902611"/>
    <w:rsid w:val="00902AF0"/>
    <w:rsid w:val="00904016"/>
    <w:rsid w:val="009079ED"/>
    <w:rsid w:val="009106C0"/>
    <w:rsid w:val="00910C47"/>
    <w:rsid w:val="00910F58"/>
    <w:rsid w:val="00911082"/>
    <w:rsid w:val="00914339"/>
    <w:rsid w:val="00921B49"/>
    <w:rsid w:val="00924F9A"/>
    <w:rsid w:val="0093032C"/>
    <w:rsid w:val="00932F71"/>
    <w:rsid w:val="009365AF"/>
    <w:rsid w:val="009379CD"/>
    <w:rsid w:val="00941879"/>
    <w:rsid w:val="00942760"/>
    <w:rsid w:val="00945090"/>
    <w:rsid w:val="009512B4"/>
    <w:rsid w:val="00952D93"/>
    <w:rsid w:val="00954051"/>
    <w:rsid w:val="00955CD8"/>
    <w:rsid w:val="009622F6"/>
    <w:rsid w:val="0096331A"/>
    <w:rsid w:val="00963D06"/>
    <w:rsid w:val="00965F36"/>
    <w:rsid w:val="009665E2"/>
    <w:rsid w:val="0096664F"/>
    <w:rsid w:val="00970993"/>
    <w:rsid w:val="009763BB"/>
    <w:rsid w:val="00977126"/>
    <w:rsid w:val="0098096D"/>
    <w:rsid w:val="00984856"/>
    <w:rsid w:val="00986216"/>
    <w:rsid w:val="009874B1"/>
    <w:rsid w:val="00990326"/>
    <w:rsid w:val="00990C1B"/>
    <w:rsid w:val="009927DC"/>
    <w:rsid w:val="00997BCA"/>
    <w:rsid w:val="009A16AD"/>
    <w:rsid w:val="009A2A01"/>
    <w:rsid w:val="009A2C7F"/>
    <w:rsid w:val="009A6168"/>
    <w:rsid w:val="009A72F0"/>
    <w:rsid w:val="009B0876"/>
    <w:rsid w:val="009B3528"/>
    <w:rsid w:val="009B4FC4"/>
    <w:rsid w:val="009B586A"/>
    <w:rsid w:val="009B59BE"/>
    <w:rsid w:val="009B5A17"/>
    <w:rsid w:val="009B5CA3"/>
    <w:rsid w:val="009B660D"/>
    <w:rsid w:val="009C0AF6"/>
    <w:rsid w:val="009C1086"/>
    <w:rsid w:val="009C729A"/>
    <w:rsid w:val="009D0E11"/>
    <w:rsid w:val="009D2BCB"/>
    <w:rsid w:val="009E05A7"/>
    <w:rsid w:val="009E139F"/>
    <w:rsid w:val="009E2C6C"/>
    <w:rsid w:val="009E330E"/>
    <w:rsid w:val="009F0A2B"/>
    <w:rsid w:val="009F4F37"/>
    <w:rsid w:val="009F56ED"/>
    <w:rsid w:val="009F58EA"/>
    <w:rsid w:val="00A01865"/>
    <w:rsid w:val="00A01DF6"/>
    <w:rsid w:val="00A038C9"/>
    <w:rsid w:val="00A06594"/>
    <w:rsid w:val="00A12D87"/>
    <w:rsid w:val="00A165E3"/>
    <w:rsid w:val="00A16B6D"/>
    <w:rsid w:val="00A23301"/>
    <w:rsid w:val="00A25EFA"/>
    <w:rsid w:val="00A26101"/>
    <w:rsid w:val="00A26E47"/>
    <w:rsid w:val="00A27299"/>
    <w:rsid w:val="00A312CB"/>
    <w:rsid w:val="00A32151"/>
    <w:rsid w:val="00A33093"/>
    <w:rsid w:val="00A33748"/>
    <w:rsid w:val="00A33802"/>
    <w:rsid w:val="00A34A48"/>
    <w:rsid w:val="00A36500"/>
    <w:rsid w:val="00A422A6"/>
    <w:rsid w:val="00A43D31"/>
    <w:rsid w:val="00A460A0"/>
    <w:rsid w:val="00A46E43"/>
    <w:rsid w:val="00A46EC9"/>
    <w:rsid w:val="00A47AEF"/>
    <w:rsid w:val="00A52356"/>
    <w:rsid w:val="00A54188"/>
    <w:rsid w:val="00A6124C"/>
    <w:rsid w:val="00A630E3"/>
    <w:rsid w:val="00A648C6"/>
    <w:rsid w:val="00A706B1"/>
    <w:rsid w:val="00A72A7C"/>
    <w:rsid w:val="00A72D80"/>
    <w:rsid w:val="00A7748E"/>
    <w:rsid w:val="00A81A75"/>
    <w:rsid w:val="00A826C0"/>
    <w:rsid w:val="00A86376"/>
    <w:rsid w:val="00A90BCA"/>
    <w:rsid w:val="00A92036"/>
    <w:rsid w:val="00A92273"/>
    <w:rsid w:val="00A949F8"/>
    <w:rsid w:val="00A969CD"/>
    <w:rsid w:val="00AA0276"/>
    <w:rsid w:val="00AA15C1"/>
    <w:rsid w:val="00AA35D6"/>
    <w:rsid w:val="00AB2509"/>
    <w:rsid w:val="00AB3000"/>
    <w:rsid w:val="00AB34C7"/>
    <w:rsid w:val="00AB4D7D"/>
    <w:rsid w:val="00AB7C7E"/>
    <w:rsid w:val="00AC03EB"/>
    <w:rsid w:val="00AC4540"/>
    <w:rsid w:val="00AC6C7A"/>
    <w:rsid w:val="00AC70D0"/>
    <w:rsid w:val="00AD15A5"/>
    <w:rsid w:val="00AD46D6"/>
    <w:rsid w:val="00AD65FA"/>
    <w:rsid w:val="00AE1CC7"/>
    <w:rsid w:val="00AE71B7"/>
    <w:rsid w:val="00AF09D9"/>
    <w:rsid w:val="00AF156E"/>
    <w:rsid w:val="00AF2708"/>
    <w:rsid w:val="00AF33B9"/>
    <w:rsid w:val="00AF36B8"/>
    <w:rsid w:val="00AF4855"/>
    <w:rsid w:val="00AF62BD"/>
    <w:rsid w:val="00AF7F79"/>
    <w:rsid w:val="00B002A0"/>
    <w:rsid w:val="00B00543"/>
    <w:rsid w:val="00B02797"/>
    <w:rsid w:val="00B1022D"/>
    <w:rsid w:val="00B10906"/>
    <w:rsid w:val="00B11DD9"/>
    <w:rsid w:val="00B16696"/>
    <w:rsid w:val="00B171BB"/>
    <w:rsid w:val="00B17D7B"/>
    <w:rsid w:val="00B17DE0"/>
    <w:rsid w:val="00B21EAA"/>
    <w:rsid w:val="00B27961"/>
    <w:rsid w:val="00B31906"/>
    <w:rsid w:val="00B31A6C"/>
    <w:rsid w:val="00B3265E"/>
    <w:rsid w:val="00B34ED8"/>
    <w:rsid w:val="00B4065E"/>
    <w:rsid w:val="00B42BE1"/>
    <w:rsid w:val="00B44AF0"/>
    <w:rsid w:val="00B458B6"/>
    <w:rsid w:val="00B55C0C"/>
    <w:rsid w:val="00B60438"/>
    <w:rsid w:val="00B60EE9"/>
    <w:rsid w:val="00B64199"/>
    <w:rsid w:val="00B660EC"/>
    <w:rsid w:val="00B66E5A"/>
    <w:rsid w:val="00B716FB"/>
    <w:rsid w:val="00B71DF0"/>
    <w:rsid w:val="00B74663"/>
    <w:rsid w:val="00B74F7E"/>
    <w:rsid w:val="00B75053"/>
    <w:rsid w:val="00B75856"/>
    <w:rsid w:val="00B81E0E"/>
    <w:rsid w:val="00B8230F"/>
    <w:rsid w:val="00B832CB"/>
    <w:rsid w:val="00B83530"/>
    <w:rsid w:val="00B84162"/>
    <w:rsid w:val="00B8450B"/>
    <w:rsid w:val="00B856CC"/>
    <w:rsid w:val="00B85B04"/>
    <w:rsid w:val="00B8627A"/>
    <w:rsid w:val="00B86770"/>
    <w:rsid w:val="00B87A45"/>
    <w:rsid w:val="00B90E49"/>
    <w:rsid w:val="00B9279D"/>
    <w:rsid w:val="00B93CBF"/>
    <w:rsid w:val="00B94555"/>
    <w:rsid w:val="00B96CB5"/>
    <w:rsid w:val="00BA28EF"/>
    <w:rsid w:val="00BA7470"/>
    <w:rsid w:val="00BA7500"/>
    <w:rsid w:val="00BA79B8"/>
    <w:rsid w:val="00BB33C1"/>
    <w:rsid w:val="00BB3AD7"/>
    <w:rsid w:val="00BC35B9"/>
    <w:rsid w:val="00BC470A"/>
    <w:rsid w:val="00BC7405"/>
    <w:rsid w:val="00BD0932"/>
    <w:rsid w:val="00BD325B"/>
    <w:rsid w:val="00BD346F"/>
    <w:rsid w:val="00BE006D"/>
    <w:rsid w:val="00BE1885"/>
    <w:rsid w:val="00BF1680"/>
    <w:rsid w:val="00BF17DF"/>
    <w:rsid w:val="00BF2C28"/>
    <w:rsid w:val="00BF34C4"/>
    <w:rsid w:val="00BF35ED"/>
    <w:rsid w:val="00BF4EF5"/>
    <w:rsid w:val="00BF75C3"/>
    <w:rsid w:val="00BF7DF3"/>
    <w:rsid w:val="00C0249E"/>
    <w:rsid w:val="00C04CFB"/>
    <w:rsid w:val="00C11246"/>
    <w:rsid w:val="00C11F48"/>
    <w:rsid w:val="00C14390"/>
    <w:rsid w:val="00C161FD"/>
    <w:rsid w:val="00C1681C"/>
    <w:rsid w:val="00C17F8B"/>
    <w:rsid w:val="00C21017"/>
    <w:rsid w:val="00C21708"/>
    <w:rsid w:val="00C25372"/>
    <w:rsid w:val="00C279AA"/>
    <w:rsid w:val="00C3048C"/>
    <w:rsid w:val="00C31318"/>
    <w:rsid w:val="00C33E97"/>
    <w:rsid w:val="00C36C4A"/>
    <w:rsid w:val="00C36EF8"/>
    <w:rsid w:val="00C37C3F"/>
    <w:rsid w:val="00C40F69"/>
    <w:rsid w:val="00C41CFE"/>
    <w:rsid w:val="00C437B6"/>
    <w:rsid w:val="00C4594A"/>
    <w:rsid w:val="00C460DE"/>
    <w:rsid w:val="00C463CF"/>
    <w:rsid w:val="00C51372"/>
    <w:rsid w:val="00C51CD6"/>
    <w:rsid w:val="00C609E2"/>
    <w:rsid w:val="00C648F2"/>
    <w:rsid w:val="00C64D25"/>
    <w:rsid w:val="00C65918"/>
    <w:rsid w:val="00C72552"/>
    <w:rsid w:val="00C728B2"/>
    <w:rsid w:val="00C7345E"/>
    <w:rsid w:val="00C73D59"/>
    <w:rsid w:val="00C816B1"/>
    <w:rsid w:val="00C83D16"/>
    <w:rsid w:val="00C84A00"/>
    <w:rsid w:val="00C84C8E"/>
    <w:rsid w:val="00C850A7"/>
    <w:rsid w:val="00C86D6B"/>
    <w:rsid w:val="00C87594"/>
    <w:rsid w:val="00C91801"/>
    <w:rsid w:val="00C94F8D"/>
    <w:rsid w:val="00CA0200"/>
    <w:rsid w:val="00CA2CAF"/>
    <w:rsid w:val="00CA7051"/>
    <w:rsid w:val="00CA71EB"/>
    <w:rsid w:val="00CA767C"/>
    <w:rsid w:val="00CB127A"/>
    <w:rsid w:val="00CB6A84"/>
    <w:rsid w:val="00CC4111"/>
    <w:rsid w:val="00CC79AC"/>
    <w:rsid w:val="00CD0112"/>
    <w:rsid w:val="00CD04B6"/>
    <w:rsid w:val="00CD1C72"/>
    <w:rsid w:val="00CE0319"/>
    <w:rsid w:val="00CE2A51"/>
    <w:rsid w:val="00CE389F"/>
    <w:rsid w:val="00CE4CED"/>
    <w:rsid w:val="00CE6C53"/>
    <w:rsid w:val="00CF4A33"/>
    <w:rsid w:val="00CF589C"/>
    <w:rsid w:val="00CF624E"/>
    <w:rsid w:val="00CF6E22"/>
    <w:rsid w:val="00CF782E"/>
    <w:rsid w:val="00CF7EAB"/>
    <w:rsid w:val="00D0107A"/>
    <w:rsid w:val="00D02AC7"/>
    <w:rsid w:val="00D04019"/>
    <w:rsid w:val="00D0744C"/>
    <w:rsid w:val="00D079BF"/>
    <w:rsid w:val="00D12F4D"/>
    <w:rsid w:val="00D226FC"/>
    <w:rsid w:val="00D22A79"/>
    <w:rsid w:val="00D24A72"/>
    <w:rsid w:val="00D31579"/>
    <w:rsid w:val="00D34314"/>
    <w:rsid w:val="00D40174"/>
    <w:rsid w:val="00D40D18"/>
    <w:rsid w:val="00D447C6"/>
    <w:rsid w:val="00D452DC"/>
    <w:rsid w:val="00D502E1"/>
    <w:rsid w:val="00D514F5"/>
    <w:rsid w:val="00D55ECF"/>
    <w:rsid w:val="00D6077E"/>
    <w:rsid w:val="00D627D6"/>
    <w:rsid w:val="00D62D2E"/>
    <w:rsid w:val="00D67F1C"/>
    <w:rsid w:val="00D708C7"/>
    <w:rsid w:val="00D7090A"/>
    <w:rsid w:val="00D71DC8"/>
    <w:rsid w:val="00D72B3D"/>
    <w:rsid w:val="00D7440D"/>
    <w:rsid w:val="00D77DF6"/>
    <w:rsid w:val="00D80684"/>
    <w:rsid w:val="00D81635"/>
    <w:rsid w:val="00D82FE2"/>
    <w:rsid w:val="00D86A5A"/>
    <w:rsid w:val="00D8768D"/>
    <w:rsid w:val="00D90068"/>
    <w:rsid w:val="00D91074"/>
    <w:rsid w:val="00D91495"/>
    <w:rsid w:val="00D91C05"/>
    <w:rsid w:val="00D950ED"/>
    <w:rsid w:val="00D96A18"/>
    <w:rsid w:val="00DA29FF"/>
    <w:rsid w:val="00DA34C4"/>
    <w:rsid w:val="00DA7E87"/>
    <w:rsid w:val="00DB28EF"/>
    <w:rsid w:val="00DB3A4E"/>
    <w:rsid w:val="00DB419F"/>
    <w:rsid w:val="00DB4DC5"/>
    <w:rsid w:val="00DB4ECA"/>
    <w:rsid w:val="00DB7703"/>
    <w:rsid w:val="00DD11C8"/>
    <w:rsid w:val="00DD355B"/>
    <w:rsid w:val="00DD67D1"/>
    <w:rsid w:val="00DD7395"/>
    <w:rsid w:val="00DE3834"/>
    <w:rsid w:val="00DF4AB4"/>
    <w:rsid w:val="00DF61FA"/>
    <w:rsid w:val="00DF7E18"/>
    <w:rsid w:val="00E016A7"/>
    <w:rsid w:val="00E02D72"/>
    <w:rsid w:val="00E04E2E"/>
    <w:rsid w:val="00E06FFB"/>
    <w:rsid w:val="00E10AD0"/>
    <w:rsid w:val="00E12780"/>
    <w:rsid w:val="00E15051"/>
    <w:rsid w:val="00E17BAD"/>
    <w:rsid w:val="00E205C8"/>
    <w:rsid w:val="00E220D5"/>
    <w:rsid w:val="00E2224C"/>
    <w:rsid w:val="00E22B28"/>
    <w:rsid w:val="00E22E37"/>
    <w:rsid w:val="00E30DA2"/>
    <w:rsid w:val="00E33175"/>
    <w:rsid w:val="00E35A90"/>
    <w:rsid w:val="00E40197"/>
    <w:rsid w:val="00E40DB0"/>
    <w:rsid w:val="00E4124D"/>
    <w:rsid w:val="00E41CAC"/>
    <w:rsid w:val="00E41F69"/>
    <w:rsid w:val="00E50A31"/>
    <w:rsid w:val="00E5111D"/>
    <w:rsid w:val="00E54E8F"/>
    <w:rsid w:val="00E55CBC"/>
    <w:rsid w:val="00E6186C"/>
    <w:rsid w:val="00E61F03"/>
    <w:rsid w:val="00E62BF2"/>
    <w:rsid w:val="00E64500"/>
    <w:rsid w:val="00E6579C"/>
    <w:rsid w:val="00E65EDC"/>
    <w:rsid w:val="00E66420"/>
    <w:rsid w:val="00E6780F"/>
    <w:rsid w:val="00E72015"/>
    <w:rsid w:val="00E733E1"/>
    <w:rsid w:val="00E7415F"/>
    <w:rsid w:val="00E74D16"/>
    <w:rsid w:val="00E75DD5"/>
    <w:rsid w:val="00E76CFF"/>
    <w:rsid w:val="00E772AB"/>
    <w:rsid w:val="00E82616"/>
    <w:rsid w:val="00E83BD8"/>
    <w:rsid w:val="00E84F43"/>
    <w:rsid w:val="00E86DDD"/>
    <w:rsid w:val="00E90E61"/>
    <w:rsid w:val="00E93D68"/>
    <w:rsid w:val="00EA68B7"/>
    <w:rsid w:val="00EB2357"/>
    <w:rsid w:val="00EB3A4C"/>
    <w:rsid w:val="00EB62D0"/>
    <w:rsid w:val="00EB7DBB"/>
    <w:rsid w:val="00EC02D1"/>
    <w:rsid w:val="00EC0B7D"/>
    <w:rsid w:val="00EC0CBF"/>
    <w:rsid w:val="00EC2048"/>
    <w:rsid w:val="00EC2FE2"/>
    <w:rsid w:val="00EC3ECE"/>
    <w:rsid w:val="00EC557B"/>
    <w:rsid w:val="00EC628B"/>
    <w:rsid w:val="00EC7BF3"/>
    <w:rsid w:val="00ED0443"/>
    <w:rsid w:val="00ED79AF"/>
    <w:rsid w:val="00ED7E9D"/>
    <w:rsid w:val="00EE2063"/>
    <w:rsid w:val="00EE3ED2"/>
    <w:rsid w:val="00EE4323"/>
    <w:rsid w:val="00EF0B65"/>
    <w:rsid w:val="00EF0BB4"/>
    <w:rsid w:val="00EF1CA7"/>
    <w:rsid w:val="00EF23A5"/>
    <w:rsid w:val="00EF314D"/>
    <w:rsid w:val="00EF596D"/>
    <w:rsid w:val="00EF7069"/>
    <w:rsid w:val="00EF7C06"/>
    <w:rsid w:val="00F0314B"/>
    <w:rsid w:val="00F03212"/>
    <w:rsid w:val="00F058A5"/>
    <w:rsid w:val="00F10FF1"/>
    <w:rsid w:val="00F12A3D"/>
    <w:rsid w:val="00F156FB"/>
    <w:rsid w:val="00F16FB5"/>
    <w:rsid w:val="00F17C41"/>
    <w:rsid w:val="00F209E6"/>
    <w:rsid w:val="00F21BD2"/>
    <w:rsid w:val="00F31252"/>
    <w:rsid w:val="00F31AE8"/>
    <w:rsid w:val="00F353BC"/>
    <w:rsid w:val="00F364E0"/>
    <w:rsid w:val="00F36699"/>
    <w:rsid w:val="00F36941"/>
    <w:rsid w:val="00F36EA0"/>
    <w:rsid w:val="00F373DA"/>
    <w:rsid w:val="00F374B3"/>
    <w:rsid w:val="00F400AE"/>
    <w:rsid w:val="00F40739"/>
    <w:rsid w:val="00F42D5C"/>
    <w:rsid w:val="00F45918"/>
    <w:rsid w:val="00F4608F"/>
    <w:rsid w:val="00F46623"/>
    <w:rsid w:val="00F467BE"/>
    <w:rsid w:val="00F46F5F"/>
    <w:rsid w:val="00F510BB"/>
    <w:rsid w:val="00F52F71"/>
    <w:rsid w:val="00F608DF"/>
    <w:rsid w:val="00F61841"/>
    <w:rsid w:val="00F61F11"/>
    <w:rsid w:val="00F631A9"/>
    <w:rsid w:val="00F66CC2"/>
    <w:rsid w:val="00F73B30"/>
    <w:rsid w:val="00F7508F"/>
    <w:rsid w:val="00F80252"/>
    <w:rsid w:val="00F80841"/>
    <w:rsid w:val="00F82F15"/>
    <w:rsid w:val="00F90BDE"/>
    <w:rsid w:val="00F945D7"/>
    <w:rsid w:val="00F953E0"/>
    <w:rsid w:val="00F967C9"/>
    <w:rsid w:val="00F97A68"/>
    <w:rsid w:val="00FA0384"/>
    <w:rsid w:val="00FA1C34"/>
    <w:rsid w:val="00FA3100"/>
    <w:rsid w:val="00FA45E7"/>
    <w:rsid w:val="00FA55BE"/>
    <w:rsid w:val="00FB2D52"/>
    <w:rsid w:val="00FB37C7"/>
    <w:rsid w:val="00FC009A"/>
    <w:rsid w:val="00FD0CD7"/>
    <w:rsid w:val="00FD4F13"/>
    <w:rsid w:val="00FD5A70"/>
    <w:rsid w:val="00FD6E18"/>
    <w:rsid w:val="00FE0409"/>
    <w:rsid w:val="00FE24BF"/>
    <w:rsid w:val="00FE34C4"/>
    <w:rsid w:val="00FE49AD"/>
    <w:rsid w:val="00FE61A8"/>
    <w:rsid w:val="00FE697C"/>
    <w:rsid w:val="00FE698B"/>
    <w:rsid w:val="00FF0389"/>
    <w:rsid w:val="00FF1CCD"/>
    <w:rsid w:val="00FF27CB"/>
    <w:rsid w:val="00FF57E6"/>
    <w:rsid w:val="00FF58A4"/>
    <w:rsid w:val="00FF5CFC"/>
    <w:rsid w:val="00FF7709"/>
    <w:rsid w:val="00FF7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8193">
      <o:colormru v:ext="edit" colors="#f5fe82"/>
    </o:shapedefaults>
    <o:shapelayout v:ext="edit">
      <o:idmap v:ext="edit" data="1"/>
    </o:shapelayout>
  </w:shapeDefaults>
  <w:decimalSymbol w:val="."/>
  <w:listSeparator w:val=","/>
  <w14:docId w14:val="690C9051"/>
  <w15:docId w15:val="{E1D08209-60EA-41B1-AFF8-893E334ED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797"/>
    <w:pPr>
      <w:spacing w:line="360" w:lineRule="auto"/>
    </w:pPr>
    <w:rPr>
      <w:rFonts w:ascii="Arial" w:hAnsi="Arial"/>
      <w:szCs w:val="24"/>
      <w:lang w:val="en-GB" w:bidi="en-US"/>
    </w:rPr>
  </w:style>
  <w:style w:type="paragraph" w:styleId="Heading1">
    <w:name w:val="heading 1"/>
    <w:basedOn w:val="Normal"/>
    <w:next w:val="Normal"/>
    <w:link w:val="Heading1Char"/>
    <w:uiPriority w:val="9"/>
    <w:qFormat/>
    <w:rsid w:val="006B69C0"/>
    <w:pPr>
      <w:keepNext/>
      <w:numPr>
        <w:numId w:val="2"/>
      </w:numPr>
      <w:pBdr>
        <w:bottom w:val="single" w:sz="4" w:space="1" w:color="auto"/>
      </w:pBdr>
      <w:spacing w:before="240" w:after="60" w:line="288" w:lineRule="auto"/>
      <w:outlineLvl w:val="0"/>
    </w:pPr>
    <w:rPr>
      <w:b/>
      <w:bCs/>
      <w:caps/>
      <w:color w:val="000000"/>
      <w:kern w:val="32"/>
      <w:sz w:val="26"/>
      <w:szCs w:val="32"/>
    </w:rPr>
  </w:style>
  <w:style w:type="paragraph" w:styleId="Heading2">
    <w:name w:val="heading 2"/>
    <w:basedOn w:val="Normal"/>
    <w:next w:val="Normal"/>
    <w:link w:val="Heading2Char"/>
    <w:uiPriority w:val="9"/>
    <w:unhideWhenUsed/>
    <w:qFormat/>
    <w:rsid w:val="005B2263"/>
    <w:pPr>
      <w:keepNext/>
      <w:numPr>
        <w:ilvl w:val="1"/>
        <w:numId w:val="2"/>
      </w:numPr>
      <w:spacing w:before="240" w:after="60"/>
      <w:outlineLvl w:val="1"/>
    </w:pPr>
    <w:rPr>
      <w:b/>
      <w:bCs/>
      <w:iCs/>
      <w:caps/>
      <w:color w:val="000000"/>
      <w:sz w:val="24"/>
      <w:szCs w:val="28"/>
    </w:rPr>
  </w:style>
  <w:style w:type="paragraph" w:styleId="Heading3">
    <w:name w:val="heading 3"/>
    <w:basedOn w:val="Normal"/>
    <w:next w:val="Normal"/>
    <w:link w:val="Heading3Char"/>
    <w:uiPriority w:val="9"/>
    <w:unhideWhenUsed/>
    <w:qFormat/>
    <w:rsid w:val="005B2263"/>
    <w:pPr>
      <w:keepNext/>
      <w:numPr>
        <w:ilvl w:val="2"/>
        <w:numId w:val="2"/>
      </w:numPr>
      <w:outlineLvl w:val="2"/>
    </w:pPr>
    <w:rPr>
      <w:b/>
      <w:bCs/>
      <w:caps/>
      <w:color w:val="262626"/>
      <w:sz w:val="22"/>
      <w:szCs w:val="26"/>
    </w:rPr>
  </w:style>
  <w:style w:type="paragraph" w:styleId="Heading4">
    <w:name w:val="heading 4"/>
    <w:basedOn w:val="Normal"/>
    <w:next w:val="Normal"/>
    <w:link w:val="Heading4Char"/>
    <w:uiPriority w:val="9"/>
    <w:semiHidden/>
    <w:unhideWhenUsed/>
    <w:qFormat/>
    <w:rsid w:val="007B39F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7B39F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7B39F8"/>
    <w:pPr>
      <w:spacing w:before="240" w:after="60"/>
      <w:outlineLvl w:val="5"/>
    </w:pPr>
    <w:rPr>
      <w:b/>
      <w:bCs/>
      <w:szCs w:val="22"/>
    </w:rPr>
  </w:style>
  <w:style w:type="paragraph" w:styleId="Heading7">
    <w:name w:val="heading 7"/>
    <w:basedOn w:val="Normal"/>
    <w:next w:val="Normal"/>
    <w:link w:val="Heading7Char"/>
    <w:uiPriority w:val="9"/>
    <w:semiHidden/>
    <w:unhideWhenUsed/>
    <w:qFormat/>
    <w:rsid w:val="007B39F8"/>
    <w:pPr>
      <w:spacing w:before="240" w:after="60"/>
      <w:outlineLvl w:val="6"/>
    </w:pPr>
  </w:style>
  <w:style w:type="paragraph" w:styleId="Heading8">
    <w:name w:val="heading 8"/>
    <w:basedOn w:val="Normal"/>
    <w:next w:val="Normal"/>
    <w:link w:val="Heading8Char"/>
    <w:uiPriority w:val="9"/>
    <w:semiHidden/>
    <w:unhideWhenUsed/>
    <w:qFormat/>
    <w:rsid w:val="007B39F8"/>
    <w:pPr>
      <w:spacing w:before="240" w:after="60"/>
      <w:outlineLvl w:val="7"/>
    </w:pPr>
    <w:rPr>
      <w:i/>
      <w:iCs/>
    </w:rPr>
  </w:style>
  <w:style w:type="paragraph" w:styleId="Heading9">
    <w:name w:val="heading 9"/>
    <w:basedOn w:val="Normal"/>
    <w:next w:val="Normal"/>
    <w:link w:val="Heading9Char"/>
    <w:uiPriority w:val="9"/>
    <w:semiHidden/>
    <w:unhideWhenUsed/>
    <w:qFormat/>
    <w:rsid w:val="007B39F8"/>
    <w:p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10F58"/>
    <w:pPr>
      <w:tabs>
        <w:tab w:val="center" w:pos="4320"/>
        <w:tab w:val="right" w:pos="8640"/>
      </w:tabs>
    </w:pPr>
  </w:style>
  <w:style w:type="paragraph" w:styleId="Footer">
    <w:name w:val="footer"/>
    <w:basedOn w:val="Normal"/>
    <w:link w:val="FooterChar"/>
    <w:uiPriority w:val="99"/>
    <w:rsid w:val="00910F58"/>
    <w:pPr>
      <w:tabs>
        <w:tab w:val="center" w:pos="4320"/>
        <w:tab w:val="right" w:pos="8640"/>
      </w:tabs>
    </w:pPr>
  </w:style>
  <w:style w:type="character" w:styleId="Hyperlink">
    <w:name w:val="Hyperlink"/>
    <w:uiPriority w:val="99"/>
    <w:unhideWhenUsed/>
    <w:rsid w:val="00C11F48"/>
    <w:rPr>
      <w:color w:val="0000FF"/>
      <w:u w:val="single"/>
    </w:rPr>
  </w:style>
  <w:style w:type="character" w:customStyle="1" w:styleId="Normal-BoldRed">
    <w:name w:val="Normal - Bold Red"/>
    <w:rsid w:val="005B2263"/>
    <w:rPr>
      <w:b/>
      <w:bCs/>
      <w:color w:val="FF0000"/>
    </w:rPr>
  </w:style>
  <w:style w:type="table" w:styleId="TableGrid">
    <w:name w:val="Table Grid"/>
    <w:basedOn w:val="TableNormal"/>
    <w:rsid w:val="007B39F8"/>
    <w:pPr>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Bold">
    <w:name w:val="Normal - Bold"/>
    <w:rsid w:val="005B2263"/>
    <w:rPr>
      <w:b/>
      <w:bCs/>
    </w:rPr>
  </w:style>
  <w:style w:type="character" w:customStyle="1" w:styleId="Heading1Char">
    <w:name w:val="Heading 1 Char"/>
    <w:link w:val="Heading1"/>
    <w:uiPriority w:val="9"/>
    <w:rsid w:val="006B69C0"/>
    <w:rPr>
      <w:rFonts w:ascii="Arial" w:hAnsi="Arial"/>
      <w:b/>
      <w:bCs/>
      <w:caps/>
      <w:color w:val="000000"/>
      <w:kern w:val="32"/>
      <w:sz w:val="26"/>
      <w:szCs w:val="32"/>
      <w:lang w:eastAsia="en-US" w:bidi="en-US"/>
    </w:rPr>
  </w:style>
  <w:style w:type="character" w:customStyle="1" w:styleId="Heading2Char">
    <w:name w:val="Heading 2 Char"/>
    <w:link w:val="Heading2"/>
    <w:uiPriority w:val="9"/>
    <w:rsid w:val="005B2263"/>
    <w:rPr>
      <w:rFonts w:ascii="Arial" w:hAnsi="Arial"/>
      <w:b/>
      <w:bCs/>
      <w:iCs/>
      <w:caps/>
      <w:color w:val="000000"/>
      <w:sz w:val="24"/>
      <w:szCs w:val="28"/>
      <w:lang w:eastAsia="en-US" w:bidi="en-US"/>
    </w:rPr>
  </w:style>
  <w:style w:type="character" w:customStyle="1" w:styleId="Heading3Char">
    <w:name w:val="Heading 3 Char"/>
    <w:link w:val="Heading3"/>
    <w:uiPriority w:val="9"/>
    <w:rsid w:val="005B2263"/>
    <w:rPr>
      <w:rFonts w:ascii="Arial" w:hAnsi="Arial"/>
      <w:b/>
      <w:bCs/>
      <w:caps/>
      <w:color w:val="262626"/>
      <w:sz w:val="22"/>
      <w:szCs w:val="26"/>
      <w:lang w:eastAsia="en-US" w:bidi="en-US"/>
    </w:rPr>
  </w:style>
  <w:style w:type="character" w:customStyle="1" w:styleId="Heading4Char">
    <w:name w:val="Heading 4 Char"/>
    <w:link w:val="Heading4"/>
    <w:uiPriority w:val="9"/>
    <w:semiHidden/>
    <w:rsid w:val="007B39F8"/>
    <w:rPr>
      <w:b/>
      <w:bCs/>
      <w:sz w:val="28"/>
      <w:szCs w:val="28"/>
      <w:lang w:val="en-US" w:eastAsia="en-US" w:bidi="en-US"/>
    </w:rPr>
  </w:style>
  <w:style w:type="character" w:customStyle="1" w:styleId="Heading5Char">
    <w:name w:val="Heading 5 Char"/>
    <w:link w:val="Heading5"/>
    <w:uiPriority w:val="9"/>
    <w:semiHidden/>
    <w:rsid w:val="007B39F8"/>
    <w:rPr>
      <w:b/>
      <w:bCs/>
      <w:i/>
      <w:iCs/>
      <w:sz w:val="26"/>
      <w:szCs w:val="26"/>
      <w:lang w:val="en-US" w:eastAsia="en-US" w:bidi="en-US"/>
    </w:rPr>
  </w:style>
  <w:style w:type="character" w:customStyle="1" w:styleId="Heading6Char">
    <w:name w:val="Heading 6 Char"/>
    <w:link w:val="Heading6"/>
    <w:uiPriority w:val="9"/>
    <w:semiHidden/>
    <w:rsid w:val="007B39F8"/>
    <w:rPr>
      <w:b/>
      <w:bCs/>
      <w:sz w:val="22"/>
      <w:szCs w:val="22"/>
      <w:lang w:val="en-US" w:eastAsia="en-US" w:bidi="en-US"/>
    </w:rPr>
  </w:style>
  <w:style w:type="character" w:customStyle="1" w:styleId="Heading7Char">
    <w:name w:val="Heading 7 Char"/>
    <w:link w:val="Heading7"/>
    <w:uiPriority w:val="9"/>
    <w:semiHidden/>
    <w:rsid w:val="007B39F8"/>
    <w:rPr>
      <w:sz w:val="24"/>
      <w:szCs w:val="24"/>
      <w:lang w:val="en-US" w:eastAsia="en-US" w:bidi="en-US"/>
    </w:rPr>
  </w:style>
  <w:style w:type="character" w:customStyle="1" w:styleId="Heading8Char">
    <w:name w:val="Heading 8 Char"/>
    <w:link w:val="Heading8"/>
    <w:uiPriority w:val="9"/>
    <w:semiHidden/>
    <w:rsid w:val="007B39F8"/>
    <w:rPr>
      <w:i/>
      <w:iCs/>
      <w:sz w:val="24"/>
      <w:szCs w:val="24"/>
      <w:lang w:val="en-US" w:eastAsia="en-US" w:bidi="en-US"/>
    </w:rPr>
  </w:style>
  <w:style w:type="character" w:customStyle="1" w:styleId="Heading9Char">
    <w:name w:val="Heading 9 Char"/>
    <w:link w:val="Heading9"/>
    <w:uiPriority w:val="9"/>
    <w:semiHidden/>
    <w:rsid w:val="007B39F8"/>
    <w:rPr>
      <w:rFonts w:ascii="Cambria" w:hAnsi="Cambria"/>
      <w:sz w:val="22"/>
      <w:szCs w:val="22"/>
      <w:lang w:val="en-US" w:eastAsia="en-US" w:bidi="en-US"/>
    </w:rPr>
  </w:style>
  <w:style w:type="paragraph" w:styleId="TOCHeading">
    <w:name w:val="TOC Heading"/>
    <w:basedOn w:val="Normal"/>
    <w:next w:val="Normal"/>
    <w:uiPriority w:val="39"/>
    <w:unhideWhenUsed/>
    <w:qFormat/>
    <w:rsid w:val="00C11F48"/>
    <w:pPr>
      <w:pBdr>
        <w:bottom w:val="single" w:sz="4" w:space="1" w:color="auto"/>
      </w:pBdr>
      <w:spacing w:line="288" w:lineRule="auto"/>
      <w:jc w:val="center"/>
    </w:pPr>
    <w:rPr>
      <w:b/>
      <w:bCs/>
      <w:caps/>
      <w:color w:val="000000"/>
      <w:kern w:val="32"/>
      <w:sz w:val="28"/>
      <w:szCs w:val="32"/>
    </w:rPr>
  </w:style>
  <w:style w:type="character" w:customStyle="1" w:styleId="FooterChar">
    <w:name w:val="Footer Char"/>
    <w:link w:val="Footer"/>
    <w:uiPriority w:val="99"/>
    <w:rsid w:val="004B7C90"/>
    <w:rPr>
      <w:sz w:val="24"/>
      <w:szCs w:val="24"/>
    </w:rPr>
  </w:style>
  <w:style w:type="numbering" w:customStyle="1" w:styleId="Style1">
    <w:name w:val="Style1"/>
    <w:uiPriority w:val="99"/>
    <w:rsid w:val="002434B6"/>
    <w:pPr>
      <w:numPr>
        <w:numId w:val="1"/>
      </w:numPr>
    </w:pPr>
  </w:style>
  <w:style w:type="paragraph" w:styleId="TOC1">
    <w:name w:val="toc 1"/>
    <w:basedOn w:val="Normal"/>
    <w:next w:val="Normal"/>
    <w:autoRedefine/>
    <w:uiPriority w:val="39"/>
    <w:rsid w:val="00C609E2"/>
    <w:pPr>
      <w:tabs>
        <w:tab w:val="left" w:pos="440"/>
        <w:tab w:val="right" w:leader="dot" w:pos="8630"/>
      </w:tabs>
      <w:spacing w:after="100" w:line="288" w:lineRule="auto"/>
    </w:pPr>
    <w:rPr>
      <w:b/>
      <w:noProof/>
    </w:rPr>
  </w:style>
  <w:style w:type="paragraph" w:styleId="TOC2">
    <w:name w:val="toc 2"/>
    <w:basedOn w:val="Normal"/>
    <w:next w:val="Normal"/>
    <w:autoRedefine/>
    <w:uiPriority w:val="39"/>
    <w:rsid w:val="00C609E2"/>
    <w:pPr>
      <w:tabs>
        <w:tab w:val="left" w:pos="880"/>
        <w:tab w:val="right" w:leader="dot" w:pos="8630"/>
      </w:tabs>
      <w:spacing w:after="100" w:line="288" w:lineRule="auto"/>
      <w:ind w:left="221"/>
    </w:pPr>
    <w:rPr>
      <w:noProof/>
    </w:rPr>
  </w:style>
  <w:style w:type="paragraph" w:styleId="TOC3">
    <w:name w:val="toc 3"/>
    <w:basedOn w:val="Normal"/>
    <w:next w:val="Normal"/>
    <w:autoRedefine/>
    <w:uiPriority w:val="39"/>
    <w:rsid w:val="00FA0384"/>
    <w:pPr>
      <w:spacing w:after="100" w:line="288" w:lineRule="auto"/>
      <w:ind w:left="442"/>
    </w:pPr>
  </w:style>
  <w:style w:type="paragraph" w:customStyle="1" w:styleId="Normal-TableText">
    <w:name w:val="Normal - Table Text"/>
    <w:basedOn w:val="Normal"/>
    <w:rsid w:val="00B171BB"/>
    <w:pPr>
      <w:spacing w:line="240" w:lineRule="auto"/>
    </w:pPr>
    <w:rPr>
      <w:szCs w:val="20"/>
    </w:rPr>
  </w:style>
  <w:style w:type="paragraph" w:customStyle="1" w:styleId="Normal-Right">
    <w:name w:val="Normal - Right"/>
    <w:basedOn w:val="Normal"/>
    <w:rsid w:val="000624C8"/>
    <w:pPr>
      <w:jc w:val="right"/>
    </w:pPr>
    <w:rPr>
      <w:szCs w:val="20"/>
    </w:rPr>
  </w:style>
  <w:style w:type="paragraph" w:customStyle="1" w:styleId="CoverPageHeading1">
    <w:name w:val="CoverPage_Heading1"/>
    <w:basedOn w:val="Normal"/>
    <w:rsid w:val="000624C8"/>
    <w:pPr>
      <w:jc w:val="right"/>
    </w:pPr>
    <w:rPr>
      <w:b/>
      <w:bCs/>
      <w:sz w:val="40"/>
      <w:szCs w:val="20"/>
    </w:rPr>
  </w:style>
  <w:style w:type="paragraph" w:customStyle="1" w:styleId="CoverPageHeading2">
    <w:name w:val="CoverPage_Heading2"/>
    <w:basedOn w:val="Normal"/>
    <w:rsid w:val="000624C8"/>
    <w:pPr>
      <w:jc w:val="right"/>
    </w:pPr>
    <w:rPr>
      <w:b/>
      <w:bCs/>
      <w:sz w:val="28"/>
      <w:szCs w:val="20"/>
    </w:rPr>
  </w:style>
  <w:style w:type="paragraph" w:styleId="ListParagraph">
    <w:name w:val="List Paragraph"/>
    <w:basedOn w:val="Normal"/>
    <w:uiPriority w:val="34"/>
    <w:qFormat/>
    <w:rsid w:val="00510FBD"/>
    <w:pPr>
      <w:ind w:left="720"/>
      <w:contextualSpacing/>
    </w:pPr>
  </w:style>
  <w:style w:type="numbering" w:customStyle="1" w:styleId="D">
    <w:name w:val="D"/>
    <w:basedOn w:val="NoList"/>
    <w:rsid w:val="00977126"/>
    <w:pPr>
      <w:numPr>
        <w:numId w:val="3"/>
      </w:numPr>
    </w:pPr>
  </w:style>
  <w:style w:type="character" w:customStyle="1" w:styleId="Normal-Italic">
    <w:name w:val="Normal - Italic"/>
    <w:rsid w:val="00D72B3D"/>
    <w:rPr>
      <w:i/>
      <w:iCs/>
    </w:rPr>
  </w:style>
  <w:style w:type="paragraph" w:styleId="BalloonText">
    <w:name w:val="Balloon Text"/>
    <w:basedOn w:val="Normal"/>
    <w:link w:val="BalloonTextChar"/>
    <w:rsid w:val="00A34A48"/>
    <w:pPr>
      <w:spacing w:line="240" w:lineRule="auto"/>
    </w:pPr>
    <w:rPr>
      <w:rFonts w:ascii="Tahoma" w:hAnsi="Tahoma" w:cs="Tahoma"/>
      <w:sz w:val="16"/>
      <w:szCs w:val="16"/>
    </w:rPr>
  </w:style>
  <w:style w:type="character" w:customStyle="1" w:styleId="BalloonTextChar">
    <w:name w:val="Balloon Text Char"/>
    <w:link w:val="BalloonText"/>
    <w:rsid w:val="00A34A48"/>
    <w:rPr>
      <w:rFonts w:ascii="Tahoma" w:hAnsi="Tahoma" w:cs="Tahoma"/>
      <w:sz w:val="16"/>
      <w:szCs w:val="16"/>
      <w:lang w:val="en-GB" w:bidi="en-US"/>
    </w:rPr>
  </w:style>
  <w:style w:type="character" w:styleId="CommentReference">
    <w:name w:val="annotation reference"/>
    <w:rsid w:val="00C84A00"/>
    <w:rPr>
      <w:sz w:val="16"/>
      <w:szCs w:val="16"/>
    </w:rPr>
  </w:style>
  <w:style w:type="paragraph" w:styleId="CommentText">
    <w:name w:val="annotation text"/>
    <w:basedOn w:val="Normal"/>
    <w:link w:val="CommentTextChar"/>
    <w:rsid w:val="00C84A00"/>
    <w:rPr>
      <w:szCs w:val="20"/>
    </w:rPr>
  </w:style>
  <w:style w:type="character" w:customStyle="1" w:styleId="CommentTextChar">
    <w:name w:val="Comment Text Char"/>
    <w:link w:val="CommentText"/>
    <w:rsid w:val="00C84A00"/>
    <w:rPr>
      <w:rFonts w:ascii="Arial" w:hAnsi="Arial"/>
      <w:lang w:val="en-GB" w:bidi="en-US"/>
    </w:rPr>
  </w:style>
  <w:style w:type="paragraph" w:styleId="CommentSubject">
    <w:name w:val="annotation subject"/>
    <w:basedOn w:val="CommentText"/>
    <w:next w:val="CommentText"/>
    <w:link w:val="CommentSubjectChar"/>
    <w:rsid w:val="00C84A00"/>
    <w:rPr>
      <w:b/>
      <w:bCs/>
    </w:rPr>
  </w:style>
  <w:style w:type="character" w:customStyle="1" w:styleId="CommentSubjectChar">
    <w:name w:val="Comment Subject Char"/>
    <w:link w:val="CommentSubject"/>
    <w:rsid w:val="00C84A00"/>
    <w:rPr>
      <w:rFonts w:ascii="Arial" w:hAnsi="Arial"/>
      <w:b/>
      <w:bCs/>
      <w:lang w:val="en-GB" w:bidi="en-US"/>
    </w:rPr>
  </w:style>
  <w:style w:type="paragraph" w:styleId="Revision">
    <w:name w:val="Revision"/>
    <w:hidden/>
    <w:uiPriority w:val="99"/>
    <w:semiHidden/>
    <w:rsid w:val="00485C7C"/>
    <w:rPr>
      <w:rFonts w:ascii="Arial" w:hAnsi="Arial"/>
      <w:szCs w:val="24"/>
      <w:lang w:val="en-GB" w:bidi="en-US"/>
    </w:rPr>
  </w:style>
  <w:style w:type="paragraph" w:customStyle="1" w:styleId="default">
    <w:name w:val="default"/>
    <w:basedOn w:val="Normal"/>
    <w:rsid w:val="0045239C"/>
    <w:pPr>
      <w:spacing w:before="100" w:beforeAutospacing="1" w:after="100" w:afterAutospacing="1" w:line="240" w:lineRule="auto"/>
    </w:pPr>
    <w:rPr>
      <w:rFonts w:ascii="Times New Roman" w:hAnsi="Times New Roman"/>
      <w:sz w:val="24"/>
      <w:lang w:val="en-US" w:bidi="ar-SA"/>
    </w:rPr>
  </w:style>
  <w:style w:type="paragraph" w:styleId="FootnoteText">
    <w:name w:val="footnote text"/>
    <w:basedOn w:val="Normal"/>
    <w:link w:val="FootnoteTextChar"/>
    <w:rsid w:val="00902611"/>
    <w:pPr>
      <w:spacing w:line="240" w:lineRule="auto"/>
    </w:pPr>
    <w:rPr>
      <w:szCs w:val="20"/>
    </w:rPr>
  </w:style>
  <w:style w:type="character" w:customStyle="1" w:styleId="FootnoteTextChar">
    <w:name w:val="Footnote Text Char"/>
    <w:basedOn w:val="DefaultParagraphFont"/>
    <w:link w:val="FootnoteText"/>
    <w:rsid w:val="00902611"/>
    <w:rPr>
      <w:rFonts w:ascii="Arial" w:hAnsi="Arial"/>
      <w:lang w:val="en-GB" w:bidi="en-US"/>
    </w:rPr>
  </w:style>
  <w:style w:type="character" w:styleId="FootnoteReference">
    <w:name w:val="footnote reference"/>
    <w:basedOn w:val="DefaultParagraphFont"/>
    <w:rsid w:val="00902611"/>
    <w:rPr>
      <w:vertAlign w:val="superscript"/>
    </w:rPr>
  </w:style>
  <w:style w:type="paragraph" w:styleId="EndnoteText">
    <w:name w:val="endnote text"/>
    <w:basedOn w:val="Normal"/>
    <w:link w:val="EndnoteTextChar"/>
    <w:rsid w:val="002A689B"/>
    <w:pPr>
      <w:spacing w:line="240" w:lineRule="auto"/>
    </w:pPr>
    <w:rPr>
      <w:szCs w:val="20"/>
    </w:rPr>
  </w:style>
  <w:style w:type="character" w:customStyle="1" w:styleId="EndnoteTextChar">
    <w:name w:val="Endnote Text Char"/>
    <w:basedOn w:val="DefaultParagraphFont"/>
    <w:link w:val="EndnoteText"/>
    <w:rsid w:val="002A689B"/>
    <w:rPr>
      <w:rFonts w:ascii="Arial" w:hAnsi="Arial"/>
      <w:lang w:val="en-GB" w:bidi="en-US"/>
    </w:rPr>
  </w:style>
  <w:style w:type="character" w:styleId="EndnoteReference">
    <w:name w:val="endnote reference"/>
    <w:basedOn w:val="DefaultParagraphFont"/>
    <w:rsid w:val="002A68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44690">
      <w:bodyDiv w:val="1"/>
      <w:marLeft w:val="0"/>
      <w:marRight w:val="0"/>
      <w:marTop w:val="0"/>
      <w:marBottom w:val="0"/>
      <w:divBdr>
        <w:top w:val="none" w:sz="0" w:space="0" w:color="auto"/>
        <w:left w:val="none" w:sz="0" w:space="0" w:color="auto"/>
        <w:bottom w:val="none" w:sz="0" w:space="0" w:color="auto"/>
        <w:right w:val="none" w:sz="0" w:space="0" w:color="auto"/>
      </w:divBdr>
    </w:div>
    <w:div w:id="284505203">
      <w:bodyDiv w:val="1"/>
      <w:marLeft w:val="0"/>
      <w:marRight w:val="0"/>
      <w:marTop w:val="0"/>
      <w:marBottom w:val="0"/>
      <w:divBdr>
        <w:top w:val="none" w:sz="0" w:space="0" w:color="auto"/>
        <w:left w:val="none" w:sz="0" w:space="0" w:color="auto"/>
        <w:bottom w:val="none" w:sz="0" w:space="0" w:color="auto"/>
        <w:right w:val="none" w:sz="0" w:space="0" w:color="auto"/>
      </w:divBdr>
    </w:div>
    <w:div w:id="287902019">
      <w:bodyDiv w:val="1"/>
      <w:marLeft w:val="0"/>
      <w:marRight w:val="0"/>
      <w:marTop w:val="0"/>
      <w:marBottom w:val="0"/>
      <w:divBdr>
        <w:top w:val="none" w:sz="0" w:space="0" w:color="auto"/>
        <w:left w:val="none" w:sz="0" w:space="0" w:color="auto"/>
        <w:bottom w:val="none" w:sz="0" w:space="0" w:color="auto"/>
        <w:right w:val="none" w:sz="0" w:space="0" w:color="auto"/>
      </w:divBdr>
    </w:div>
    <w:div w:id="687832779">
      <w:bodyDiv w:val="1"/>
      <w:marLeft w:val="0"/>
      <w:marRight w:val="0"/>
      <w:marTop w:val="0"/>
      <w:marBottom w:val="0"/>
      <w:divBdr>
        <w:top w:val="none" w:sz="0" w:space="0" w:color="auto"/>
        <w:left w:val="none" w:sz="0" w:space="0" w:color="auto"/>
        <w:bottom w:val="none" w:sz="0" w:space="0" w:color="auto"/>
        <w:right w:val="none" w:sz="0" w:space="0" w:color="auto"/>
      </w:divBdr>
    </w:div>
    <w:div w:id="732973219">
      <w:bodyDiv w:val="1"/>
      <w:marLeft w:val="0"/>
      <w:marRight w:val="0"/>
      <w:marTop w:val="0"/>
      <w:marBottom w:val="0"/>
      <w:divBdr>
        <w:top w:val="none" w:sz="0" w:space="0" w:color="auto"/>
        <w:left w:val="none" w:sz="0" w:space="0" w:color="auto"/>
        <w:bottom w:val="none" w:sz="0" w:space="0" w:color="auto"/>
        <w:right w:val="none" w:sz="0" w:space="0" w:color="auto"/>
      </w:divBdr>
    </w:div>
    <w:div w:id="848712762">
      <w:bodyDiv w:val="1"/>
      <w:marLeft w:val="0"/>
      <w:marRight w:val="0"/>
      <w:marTop w:val="0"/>
      <w:marBottom w:val="0"/>
      <w:divBdr>
        <w:top w:val="none" w:sz="0" w:space="0" w:color="auto"/>
        <w:left w:val="none" w:sz="0" w:space="0" w:color="auto"/>
        <w:bottom w:val="none" w:sz="0" w:space="0" w:color="auto"/>
        <w:right w:val="none" w:sz="0" w:space="0" w:color="auto"/>
      </w:divBdr>
    </w:div>
    <w:div w:id="890381489">
      <w:bodyDiv w:val="1"/>
      <w:marLeft w:val="0"/>
      <w:marRight w:val="0"/>
      <w:marTop w:val="0"/>
      <w:marBottom w:val="0"/>
      <w:divBdr>
        <w:top w:val="none" w:sz="0" w:space="0" w:color="auto"/>
        <w:left w:val="none" w:sz="0" w:space="0" w:color="auto"/>
        <w:bottom w:val="none" w:sz="0" w:space="0" w:color="auto"/>
        <w:right w:val="none" w:sz="0" w:space="0" w:color="auto"/>
      </w:divBdr>
    </w:div>
    <w:div w:id="928780784">
      <w:bodyDiv w:val="1"/>
      <w:marLeft w:val="0"/>
      <w:marRight w:val="0"/>
      <w:marTop w:val="0"/>
      <w:marBottom w:val="0"/>
      <w:divBdr>
        <w:top w:val="none" w:sz="0" w:space="0" w:color="auto"/>
        <w:left w:val="none" w:sz="0" w:space="0" w:color="auto"/>
        <w:bottom w:val="none" w:sz="0" w:space="0" w:color="auto"/>
        <w:right w:val="none" w:sz="0" w:space="0" w:color="auto"/>
      </w:divBdr>
    </w:div>
    <w:div w:id="980964897">
      <w:bodyDiv w:val="1"/>
      <w:marLeft w:val="0"/>
      <w:marRight w:val="0"/>
      <w:marTop w:val="0"/>
      <w:marBottom w:val="0"/>
      <w:divBdr>
        <w:top w:val="none" w:sz="0" w:space="0" w:color="auto"/>
        <w:left w:val="none" w:sz="0" w:space="0" w:color="auto"/>
        <w:bottom w:val="none" w:sz="0" w:space="0" w:color="auto"/>
        <w:right w:val="none" w:sz="0" w:space="0" w:color="auto"/>
      </w:divBdr>
    </w:div>
    <w:div w:id="1151019009">
      <w:bodyDiv w:val="1"/>
      <w:marLeft w:val="0"/>
      <w:marRight w:val="0"/>
      <w:marTop w:val="0"/>
      <w:marBottom w:val="0"/>
      <w:divBdr>
        <w:top w:val="none" w:sz="0" w:space="0" w:color="auto"/>
        <w:left w:val="none" w:sz="0" w:space="0" w:color="auto"/>
        <w:bottom w:val="none" w:sz="0" w:space="0" w:color="auto"/>
        <w:right w:val="none" w:sz="0" w:space="0" w:color="auto"/>
      </w:divBdr>
      <w:divsChild>
        <w:div w:id="951476182">
          <w:marLeft w:val="547"/>
          <w:marRight w:val="0"/>
          <w:marTop w:val="0"/>
          <w:marBottom w:val="0"/>
          <w:divBdr>
            <w:top w:val="none" w:sz="0" w:space="0" w:color="auto"/>
            <w:left w:val="none" w:sz="0" w:space="0" w:color="auto"/>
            <w:bottom w:val="none" w:sz="0" w:space="0" w:color="auto"/>
            <w:right w:val="none" w:sz="0" w:space="0" w:color="auto"/>
          </w:divBdr>
        </w:div>
      </w:divsChild>
    </w:div>
    <w:div w:id="1153521814">
      <w:bodyDiv w:val="1"/>
      <w:marLeft w:val="0"/>
      <w:marRight w:val="0"/>
      <w:marTop w:val="0"/>
      <w:marBottom w:val="0"/>
      <w:divBdr>
        <w:top w:val="none" w:sz="0" w:space="0" w:color="auto"/>
        <w:left w:val="none" w:sz="0" w:space="0" w:color="auto"/>
        <w:bottom w:val="none" w:sz="0" w:space="0" w:color="auto"/>
        <w:right w:val="none" w:sz="0" w:space="0" w:color="auto"/>
      </w:divBdr>
    </w:div>
    <w:div w:id="1201629695">
      <w:bodyDiv w:val="1"/>
      <w:marLeft w:val="0"/>
      <w:marRight w:val="0"/>
      <w:marTop w:val="0"/>
      <w:marBottom w:val="0"/>
      <w:divBdr>
        <w:top w:val="none" w:sz="0" w:space="0" w:color="auto"/>
        <w:left w:val="none" w:sz="0" w:space="0" w:color="auto"/>
        <w:bottom w:val="none" w:sz="0" w:space="0" w:color="auto"/>
        <w:right w:val="none" w:sz="0" w:space="0" w:color="auto"/>
      </w:divBdr>
    </w:div>
    <w:div w:id="1384136239">
      <w:bodyDiv w:val="1"/>
      <w:marLeft w:val="0"/>
      <w:marRight w:val="0"/>
      <w:marTop w:val="0"/>
      <w:marBottom w:val="0"/>
      <w:divBdr>
        <w:top w:val="none" w:sz="0" w:space="0" w:color="auto"/>
        <w:left w:val="none" w:sz="0" w:space="0" w:color="auto"/>
        <w:bottom w:val="none" w:sz="0" w:space="0" w:color="auto"/>
        <w:right w:val="none" w:sz="0" w:space="0" w:color="auto"/>
      </w:divBdr>
    </w:div>
    <w:div w:id="1449084644">
      <w:bodyDiv w:val="1"/>
      <w:marLeft w:val="0"/>
      <w:marRight w:val="0"/>
      <w:marTop w:val="0"/>
      <w:marBottom w:val="0"/>
      <w:divBdr>
        <w:top w:val="none" w:sz="0" w:space="0" w:color="auto"/>
        <w:left w:val="none" w:sz="0" w:space="0" w:color="auto"/>
        <w:bottom w:val="none" w:sz="0" w:space="0" w:color="auto"/>
        <w:right w:val="none" w:sz="0" w:space="0" w:color="auto"/>
      </w:divBdr>
    </w:div>
    <w:div w:id="1506558189">
      <w:bodyDiv w:val="1"/>
      <w:marLeft w:val="0"/>
      <w:marRight w:val="0"/>
      <w:marTop w:val="0"/>
      <w:marBottom w:val="0"/>
      <w:divBdr>
        <w:top w:val="none" w:sz="0" w:space="0" w:color="auto"/>
        <w:left w:val="none" w:sz="0" w:space="0" w:color="auto"/>
        <w:bottom w:val="none" w:sz="0" w:space="0" w:color="auto"/>
        <w:right w:val="none" w:sz="0" w:space="0" w:color="auto"/>
      </w:divBdr>
    </w:div>
    <w:div w:id="1564097633">
      <w:bodyDiv w:val="1"/>
      <w:marLeft w:val="0"/>
      <w:marRight w:val="0"/>
      <w:marTop w:val="0"/>
      <w:marBottom w:val="0"/>
      <w:divBdr>
        <w:top w:val="none" w:sz="0" w:space="0" w:color="auto"/>
        <w:left w:val="none" w:sz="0" w:space="0" w:color="auto"/>
        <w:bottom w:val="none" w:sz="0" w:space="0" w:color="auto"/>
        <w:right w:val="none" w:sz="0" w:space="0" w:color="auto"/>
      </w:divBdr>
    </w:div>
    <w:div w:id="1611620645">
      <w:bodyDiv w:val="1"/>
      <w:marLeft w:val="0"/>
      <w:marRight w:val="0"/>
      <w:marTop w:val="0"/>
      <w:marBottom w:val="0"/>
      <w:divBdr>
        <w:top w:val="none" w:sz="0" w:space="0" w:color="auto"/>
        <w:left w:val="none" w:sz="0" w:space="0" w:color="auto"/>
        <w:bottom w:val="none" w:sz="0" w:space="0" w:color="auto"/>
        <w:right w:val="none" w:sz="0" w:space="0" w:color="auto"/>
      </w:divBdr>
    </w:div>
    <w:div w:id="1712529974">
      <w:bodyDiv w:val="1"/>
      <w:marLeft w:val="0"/>
      <w:marRight w:val="0"/>
      <w:marTop w:val="0"/>
      <w:marBottom w:val="0"/>
      <w:divBdr>
        <w:top w:val="none" w:sz="0" w:space="0" w:color="auto"/>
        <w:left w:val="none" w:sz="0" w:space="0" w:color="auto"/>
        <w:bottom w:val="none" w:sz="0" w:space="0" w:color="auto"/>
        <w:right w:val="none" w:sz="0" w:space="0" w:color="auto"/>
      </w:divBdr>
    </w:div>
    <w:div w:id="1816019499">
      <w:bodyDiv w:val="1"/>
      <w:marLeft w:val="0"/>
      <w:marRight w:val="0"/>
      <w:marTop w:val="0"/>
      <w:marBottom w:val="0"/>
      <w:divBdr>
        <w:top w:val="none" w:sz="0" w:space="0" w:color="auto"/>
        <w:left w:val="none" w:sz="0" w:space="0" w:color="auto"/>
        <w:bottom w:val="none" w:sz="0" w:space="0" w:color="auto"/>
        <w:right w:val="none" w:sz="0" w:space="0" w:color="auto"/>
      </w:divBdr>
    </w:div>
    <w:div w:id="1973166754">
      <w:bodyDiv w:val="1"/>
      <w:marLeft w:val="0"/>
      <w:marRight w:val="0"/>
      <w:marTop w:val="0"/>
      <w:marBottom w:val="0"/>
      <w:divBdr>
        <w:top w:val="none" w:sz="0" w:space="0" w:color="auto"/>
        <w:left w:val="none" w:sz="0" w:space="0" w:color="auto"/>
        <w:bottom w:val="none" w:sz="0" w:space="0" w:color="auto"/>
        <w:right w:val="none" w:sz="0" w:space="0" w:color="auto"/>
      </w:divBdr>
    </w:div>
    <w:div w:id="203361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rizzos@parkhill.k12.mo.us"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zzos\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ntrolsStorage xmlns="urn:schemas-microsoft-com.VSTO2008Demos.ControlsStorage">
  <Controls>AAEAAAD/////AQAAAAAAAAAMAgAAAEVDaGVtNFdvcmQuQ29yZSwgVmVyc2lvbj0xLjUuMC4wLCBDdWx0dXJlPW5ldXRyYWwsIFB1YmxpY0tleVRva2VuPW51bGwHAQAAAAABAAAAAAAAAAQgQ2hlbTRXb3JkLkNvcmUuQ29udHJvbFByb3BlcnRpZXMCAAAACw==</Controls>
</ControlsStorage>
</file>

<file path=customXml/item2.xml><?xml version="1.0" encoding="utf-8"?>
<ct:contentTypeSchema xmlns:ct="http://schemas.microsoft.com/office/2006/metadata/contentType" xmlns:ma="http://schemas.microsoft.com/office/2006/metadata/properties/metaAttributes" ct:_="" ma:_="" ma:contentTypeName="Document" ma:contentTypeID="0x0101008EF71FF527EA254D8510AFDB669E5043" ma:contentTypeVersion="0" ma:contentTypeDescription="Create a new document." ma:contentTypeScope="" ma:versionID="b629d2e9144ae4009028053f75ffecbe">
  <xsd:schema xmlns:xsd="http://www.w3.org/2001/XMLSchema" xmlns:xs="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6B1E7-A356-43F9-B970-0951B11EF934}">
  <ds:schemaRefs>
    <ds:schemaRef ds:uri="urn:schemas-microsoft-com.VSTO2008Demos.ControlsStorage"/>
  </ds:schemaRefs>
</ds:datastoreItem>
</file>

<file path=customXml/itemProps2.xml><?xml version="1.0" encoding="utf-8"?>
<ds:datastoreItem xmlns:ds="http://schemas.openxmlformats.org/officeDocument/2006/customXml" ds:itemID="{93AE756F-23B6-4245-987A-35BF0E318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E95DAB-6DE5-46BB-B489-D192EF75476D}">
  <ds:schemaRefs>
    <ds:schemaRef ds:uri="http://schemas.microsoft.com/sharepoint/v3/contenttype/forms"/>
  </ds:schemaRefs>
</ds:datastoreItem>
</file>

<file path=customXml/itemProps4.xml><?xml version="1.0" encoding="utf-8"?>
<ds:datastoreItem xmlns:ds="http://schemas.openxmlformats.org/officeDocument/2006/customXml" ds:itemID="{395AEEBF-52FF-4518-86C5-1458705115FB}">
  <ds:schemaRef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108E9E4F-88B4-4EE2-B9C2-4013C72EC2C9}">
  <ds:schemaRefs>
    <ds:schemaRef ds:uri="http://schemas.openxmlformats.org/officeDocument/2006/bibliography"/>
  </ds:schemaRefs>
</ds:datastoreItem>
</file>

<file path=customXml/itemProps6.xml><?xml version="1.0" encoding="utf-8"?>
<ds:datastoreItem xmlns:ds="http://schemas.openxmlformats.org/officeDocument/2006/customXml" ds:itemID="{D8433136-2FA3-4244-94D7-176A1F51A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Template>
  <TotalTime>0</TotalTime>
  <Pages>17</Pages>
  <Words>3877</Words>
  <Characters>22104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RFP-LMS-PHSD</vt:lpstr>
    </vt:vector>
  </TitlesOfParts>
  <Company>Cobent Limited</Company>
  <LinksUpToDate>false</LinksUpToDate>
  <CharactersWithSpaces>25930</CharactersWithSpaces>
  <SharedDoc>false</SharedDoc>
  <HLinks>
    <vt:vector size="258" baseType="variant">
      <vt:variant>
        <vt:i4>2818072</vt:i4>
      </vt:variant>
      <vt:variant>
        <vt:i4>249</vt:i4>
      </vt:variant>
      <vt:variant>
        <vt:i4>0</vt:i4>
      </vt:variant>
      <vt:variant>
        <vt:i4>5</vt:i4>
      </vt:variant>
      <vt:variant>
        <vt:lpwstr>mailto:unruhd@parkhill.k12.mo.us</vt:lpwstr>
      </vt:variant>
      <vt:variant>
        <vt:lpwstr/>
      </vt:variant>
      <vt:variant>
        <vt:i4>2293767</vt:i4>
      </vt:variant>
      <vt:variant>
        <vt:i4>246</vt:i4>
      </vt:variant>
      <vt:variant>
        <vt:i4>0</vt:i4>
      </vt:variant>
      <vt:variant>
        <vt:i4>5</vt:i4>
      </vt:variant>
      <vt:variant>
        <vt:lpwstr>mailto:rizzos@parkhill.k12.mo.us</vt:lpwstr>
      </vt:variant>
      <vt:variant>
        <vt:lpwstr/>
      </vt:variant>
      <vt:variant>
        <vt:i4>2031665</vt:i4>
      </vt:variant>
      <vt:variant>
        <vt:i4>236</vt:i4>
      </vt:variant>
      <vt:variant>
        <vt:i4>0</vt:i4>
      </vt:variant>
      <vt:variant>
        <vt:i4>5</vt:i4>
      </vt:variant>
      <vt:variant>
        <vt:lpwstr/>
      </vt:variant>
      <vt:variant>
        <vt:lpwstr>_Toc252972667</vt:lpwstr>
      </vt:variant>
      <vt:variant>
        <vt:i4>2031665</vt:i4>
      </vt:variant>
      <vt:variant>
        <vt:i4>230</vt:i4>
      </vt:variant>
      <vt:variant>
        <vt:i4>0</vt:i4>
      </vt:variant>
      <vt:variant>
        <vt:i4>5</vt:i4>
      </vt:variant>
      <vt:variant>
        <vt:lpwstr/>
      </vt:variant>
      <vt:variant>
        <vt:lpwstr>_Toc252972666</vt:lpwstr>
      </vt:variant>
      <vt:variant>
        <vt:i4>2031665</vt:i4>
      </vt:variant>
      <vt:variant>
        <vt:i4>224</vt:i4>
      </vt:variant>
      <vt:variant>
        <vt:i4>0</vt:i4>
      </vt:variant>
      <vt:variant>
        <vt:i4>5</vt:i4>
      </vt:variant>
      <vt:variant>
        <vt:lpwstr/>
      </vt:variant>
      <vt:variant>
        <vt:lpwstr>_Toc252972665</vt:lpwstr>
      </vt:variant>
      <vt:variant>
        <vt:i4>2031665</vt:i4>
      </vt:variant>
      <vt:variant>
        <vt:i4>218</vt:i4>
      </vt:variant>
      <vt:variant>
        <vt:i4>0</vt:i4>
      </vt:variant>
      <vt:variant>
        <vt:i4>5</vt:i4>
      </vt:variant>
      <vt:variant>
        <vt:lpwstr/>
      </vt:variant>
      <vt:variant>
        <vt:lpwstr>_Toc252972664</vt:lpwstr>
      </vt:variant>
      <vt:variant>
        <vt:i4>2031665</vt:i4>
      </vt:variant>
      <vt:variant>
        <vt:i4>215</vt:i4>
      </vt:variant>
      <vt:variant>
        <vt:i4>0</vt:i4>
      </vt:variant>
      <vt:variant>
        <vt:i4>5</vt:i4>
      </vt:variant>
      <vt:variant>
        <vt:lpwstr/>
      </vt:variant>
      <vt:variant>
        <vt:lpwstr>_Toc252972663</vt:lpwstr>
      </vt:variant>
      <vt:variant>
        <vt:i4>2031665</vt:i4>
      </vt:variant>
      <vt:variant>
        <vt:i4>209</vt:i4>
      </vt:variant>
      <vt:variant>
        <vt:i4>0</vt:i4>
      </vt:variant>
      <vt:variant>
        <vt:i4>5</vt:i4>
      </vt:variant>
      <vt:variant>
        <vt:lpwstr/>
      </vt:variant>
      <vt:variant>
        <vt:lpwstr>_Toc252972662</vt:lpwstr>
      </vt:variant>
      <vt:variant>
        <vt:i4>2031665</vt:i4>
      </vt:variant>
      <vt:variant>
        <vt:i4>203</vt:i4>
      </vt:variant>
      <vt:variant>
        <vt:i4>0</vt:i4>
      </vt:variant>
      <vt:variant>
        <vt:i4>5</vt:i4>
      </vt:variant>
      <vt:variant>
        <vt:lpwstr/>
      </vt:variant>
      <vt:variant>
        <vt:lpwstr>_Toc252972661</vt:lpwstr>
      </vt:variant>
      <vt:variant>
        <vt:i4>2031665</vt:i4>
      </vt:variant>
      <vt:variant>
        <vt:i4>197</vt:i4>
      </vt:variant>
      <vt:variant>
        <vt:i4>0</vt:i4>
      </vt:variant>
      <vt:variant>
        <vt:i4>5</vt:i4>
      </vt:variant>
      <vt:variant>
        <vt:lpwstr/>
      </vt:variant>
      <vt:variant>
        <vt:lpwstr>_Toc252972660</vt:lpwstr>
      </vt:variant>
      <vt:variant>
        <vt:i4>1835057</vt:i4>
      </vt:variant>
      <vt:variant>
        <vt:i4>191</vt:i4>
      </vt:variant>
      <vt:variant>
        <vt:i4>0</vt:i4>
      </vt:variant>
      <vt:variant>
        <vt:i4>5</vt:i4>
      </vt:variant>
      <vt:variant>
        <vt:lpwstr/>
      </vt:variant>
      <vt:variant>
        <vt:lpwstr>_Toc252972659</vt:lpwstr>
      </vt:variant>
      <vt:variant>
        <vt:i4>1835057</vt:i4>
      </vt:variant>
      <vt:variant>
        <vt:i4>185</vt:i4>
      </vt:variant>
      <vt:variant>
        <vt:i4>0</vt:i4>
      </vt:variant>
      <vt:variant>
        <vt:i4>5</vt:i4>
      </vt:variant>
      <vt:variant>
        <vt:lpwstr/>
      </vt:variant>
      <vt:variant>
        <vt:lpwstr>_Toc252972658</vt:lpwstr>
      </vt:variant>
      <vt:variant>
        <vt:i4>1835057</vt:i4>
      </vt:variant>
      <vt:variant>
        <vt:i4>179</vt:i4>
      </vt:variant>
      <vt:variant>
        <vt:i4>0</vt:i4>
      </vt:variant>
      <vt:variant>
        <vt:i4>5</vt:i4>
      </vt:variant>
      <vt:variant>
        <vt:lpwstr/>
      </vt:variant>
      <vt:variant>
        <vt:lpwstr>_Toc252972657</vt:lpwstr>
      </vt:variant>
      <vt:variant>
        <vt:i4>1835057</vt:i4>
      </vt:variant>
      <vt:variant>
        <vt:i4>173</vt:i4>
      </vt:variant>
      <vt:variant>
        <vt:i4>0</vt:i4>
      </vt:variant>
      <vt:variant>
        <vt:i4>5</vt:i4>
      </vt:variant>
      <vt:variant>
        <vt:lpwstr/>
      </vt:variant>
      <vt:variant>
        <vt:lpwstr>_Toc252972656</vt:lpwstr>
      </vt:variant>
      <vt:variant>
        <vt:i4>1835057</vt:i4>
      </vt:variant>
      <vt:variant>
        <vt:i4>167</vt:i4>
      </vt:variant>
      <vt:variant>
        <vt:i4>0</vt:i4>
      </vt:variant>
      <vt:variant>
        <vt:i4>5</vt:i4>
      </vt:variant>
      <vt:variant>
        <vt:lpwstr/>
      </vt:variant>
      <vt:variant>
        <vt:lpwstr>_Toc252972655</vt:lpwstr>
      </vt:variant>
      <vt:variant>
        <vt:i4>1835057</vt:i4>
      </vt:variant>
      <vt:variant>
        <vt:i4>161</vt:i4>
      </vt:variant>
      <vt:variant>
        <vt:i4>0</vt:i4>
      </vt:variant>
      <vt:variant>
        <vt:i4>5</vt:i4>
      </vt:variant>
      <vt:variant>
        <vt:lpwstr/>
      </vt:variant>
      <vt:variant>
        <vt:lpwstr>_Toc252972654</vt:lpwstr>
      </vt:variant>
      <vt:variant>
        <vt:i4>1835057</vt:i4>
      </vt:variant>
      <vt:variant>
        <vt:i4>155</vt:i4>
      </vt:variant>
      <vt:variant>
        <vt:i4>0</vt:i4>
      </vt:variant>
      <vt:variant>
        <vt:i4>5</vt:i4>
      </vt:variant>
      <vt:variant>
        <vt:lpwstr/>
      </vt:variant>
      <vt:variant>
        <vt:lpwstr>_Toc252972653</vt:lpwstr>
      </vt:variant>
      <vt:variant>
        <vt:i4>1835057</vt:i4>
      </vt:variant>
      <vt:variant>
        <vt:i4>149</vt:i4>
      </vt:variant>
      <vt:variant>
        <vt:i4>0</vt:i4>
      </vt:variant>
      <vt:variant>
        <vt:i4>5</vt:i4>
      </vt:variant>
      <vt:variant>
        <vt:lpwstr/>
      </vt:variant>
      <vt:variant>
        <vt:lpwstr>_Toc252972652</vt:lpwstr>
      </vt:variant>
      <vt:variant>
        <vt:i4>1835057</vt:i4>
      </vt:variant>
      <vt:variant>
        <vt:i4>143</vt:i4>
      </vt:variant>
      <vt:variant>
        <vt:i4>0</vt:i4>
      </vt:variant>
      <vt:variant>
        <vt:i4>5</vt:i4>
      </vt:variant>
      <vt:variant>
        <vt:lpwstr/>
      </vt:variant>
      <vt:variant>
        <vt:lpwstr>_Toc252972651</vt:lpwstr>
      </vt:variant>
      <vt:variant>
        <vt:i4>1835057</vt:i4>
      </vt:variant>
      <vt:variant>
        <vt:i4>137</vt:i4>
      </vt:variant>
      <vt:variant>
        <vt:i4>0</vt:i4>
      </vt:variant>
      <vt:variant>
        <vt:i4>5</vt:i4>
      </vt:variant>
      <vt:variant>
        <vt:lpwstr/>
      </vt:variant>
      <vt:variant>
        <vt:lpwstr>_Toc252972650</vt:lpwstr>
      </vt:variant>
      <vt:variant>
        <vt:i4>1900593</vt:i4>
      </vt:variant>
      <vt:variant>
        <vt:i4>131</vt:i4>
      </vt:variant>
      <vt:variant>
        <vt:i4>0</vt:i4>
      </vt:variant>
      <vt:variant>
        <vt:i4>5</vt:i4>
      </vt:variant>
      <vt:variant>
        <vt:lpwstr/>
      </vt:variant>
      <vt:variant>
        <vt:lpwstr>_Toc252972649</vt:lpwstr>
      </vt:variant>
      <vt:variant>
        <vt:i4>1900593</vt:i4>
      </vt:variant>
      <vt:variant>
        <vt:i4>125</vt:i4>
      </vt:variant>
      <vt:variant>
        <vt:i4>0</vt:i4>
      </vt:variant>
      <vt:variant>
        <vt:i4>5</vt:i4>
      </vt:variant>
      <vt:variant>
        <vt:lpwstr/>
      </vt:variant>
      <vt:variant>
        <vt:lpwstr>_Toc252972648</vt:lpwstr>
      </vt:variant>
      <vt:variant>
        <vt:i4>1900593</vt:i4>
      </vt:variant>
      <vt:variant>
        <vt:i4>119</vt:i4>
      </vt:variant>
      <vt:variant>
        <vt:i4>0</vt:i4>
      </vt:variant>
      <vt:variant>
        <vt:i4>5</vt:i4>
      </vt:variant>
      <vt:variant>
        <vt:lpwstr/>
      </vt:variant>
      <vt:variant>
        <vt:lpwstr>_Toc252972647</vt:lpwstr>
      </vt:variant>
      <vt:variant>
        <vt:i4>1900593</vt:i4>
      </vt:variant>
      <vt:variant>
        <vt:i4>113</vt:i4>
      </vt:variant>
      <vt:variant>
        <vt:i4>0</vt:i4>
      </vt:variant>
      <vt:variant>
        <vt:i4>5</vt:i4>
      </vt:variant>
      <vt:variant>
        <vt:lpwstr/>
      </vt:variant>
      <vt:variant>
        <vt:lpwstr>_Toc252972646</vt:lpwstr>
      </vt:variant>
      <vt:variant>
        <vt:i4>1900593</vt:i4>
      </vt:variant>
      <vt:variant>
        <vt:i4>107</vt:i4>
      </vt:variant>
      <vt:variant>
        <vt:i4>0</vt:i4>
      </vt:variant>
      <vt:variant>
        <vt:i4>5</vt:i4>
      </vt:variant>
      <vt:variant>
        <vt:lpwstr/>
      </vt:variant>
      <vt:variant>
        <vt:lpwstr>_Toc252972645</vt:lpwstr>
      </vt:variant>
      <vt:variant>
        <vt:i4>1900593</vt:i4>
      </vt:variant>
      <vt:variant>
        <vt:i4>101</vt:i4>
      </vt:variant>
      <vt:variant>
        <vt:i4>0</vt:i4>
      </vt:variant>
      <vt:variant>
        <vt:i4>5</vt:i4>
      </vt:variant>
      <vt:variant>
        <vt:lpwstr/>
      </vt:variant>
      <vt:variant>
        <vt:lpwstr>_Toc252972644</vt:lpwstr>
      </vt:variant>
      <vt:variant>
        <vt:i4>1900593</vt:i4>
      </vt:variant>
      <vt:variant>
        <vt:i4>98</vt:i4>
      </vt:variant>
      <vt:variant>
        <vt:i4>0</vt:i4>
      </vt:variant>
      <vt:variant>
        <vt:i4>5</vt:i4>
      </vt:variant>
      <vt:variant>
        <vt:lpwstr/>
      </vt:variant>
      <vt:variant>
        <vt:lpwstr>_Toc252972643</vt:lpwstr>
      </vt:variant>
      <vt:variant>
        <vt:i4>1900593</vt:i4>
      </vt:variant>
      <vt:variant>
        <vt:i4>92</vt:i4>
      </vt:variant>
      <vt:variant>
        <vt:i4>0</vt:i4>
      </vt:variant>
      <vt:variant>
        <vt:i4>5</vt:i4>
      </vt:variant>
      <vt:variant>
        <vt:lpwstr/>
      </vt:variant>
      <vt:variant>
        <vt:lpwstr>_Toc252972642</vt:lpwstr>
      </vt:variant>
      <vt:variant>
        <vt:i4>1900593</vt:i4>
      </vt:variant>
      <vt:variant>
        <vt:i4>86</vt:i4>
      </vt:variant>
      <vt:variant>
        <vt:i4>0</vt:i4>
      </vt:variant>
      <vt:variant>
        <vt:i4>5</vt:i4>
      </vt:variant>
      <vt:variant>
        <vt:lpwstr/>
      </vt:variant>
      <vt:variant>
        <vt:lpwstr>_Toc252972641</vt:lpwstr>
      </vt:variant>
      <vt:variant>
        <vt:i4>1900593</vt:i4>
      </vt:variant>
      <vt:variant>
        <vt:i4>80</vt:i4>
      </vt:variant>
      <vt:variant>
        <vt:i4>0</vt:i4>
      </vt:variant>
      <vt:variant>
        <vt:i4>5</vt:i4>
      </vt:variant>
      <vt:variant>
        <vt:lpwstr/>
      </vt:variant>
      <vt:variant>
        <vt:lpwstr>_Toc252972640</vt:lpwstr>
      </vt:variant>
      <vt:variant>
        <vt:i4>1703985</vt:i4>
      </vt:variant>
      <vt:variant>
        <vt:i4>74</vt:i4>
      </vt:variant>
      <vt:variant>
        <vt:i4>0</vt:i4>
      </vt:variant>
      <vt:variant>
        <vt:i4>5</vt:i4>
      </vt:variant>
      <vt:variant>
        <vt:lpwstr/>
      </vt:variant>
      <vt:variant>
        <vt:lpwstr>_Toc252972639</vt:lpwstr>
      </vt:variant>
      <vt:variant>
        <vt:i4>1703985</vt:i4>
      </vt:variant>
      <vt:variant>
        <vt:i4>68</vt:i4>
      </vt:variant>
      <vt:variant>
        <vt:i4>0</vt:i4>
      </vt:variant>
      <vt:variant>
        <vt:i4>5</vt:i4>
      </vt:variant>
      <vt:variant>
        <vt:lpwstr/>
      </vt:variant>
      <vt:variant>
        <vt:lpwstr>_Toc252972638</vt:lpwstr>
      </vt:variant>
      <vt:variant>
        <vt:i4>1703985</vt:i4>
      </vt:variant>
      <vt:variant>
        <vt:i4>62</vt:i4>
      </vt:variant>
      <vt:variant>
        <vt:i4>0</vt:i4>
      </vt:variant>
      <vt:variant>
        <vt:i4>5</vt:i4>
      </vt:variant>
      <vt:variant>
        <vt:lpwstr/>
      </vt:variant>
      <vt:variant>
        <vt:lpwstr>_Toc252972637</vt:lpwstr>
      </vt:variant>
      <vt:variant>
        <vt:i4>1703985</vt:i4>
      </vt:variant>
      <vt:variant>
        <vt:i4>56</vt:i4>
      </vt:variant>
      <vt:variant>
        <vt:i4>0</vt:i4>
      </vt:variant>
      <vt:variant>
        <vt:i4>5</vt:i4>
      </vt:variant>
      <vt:variant>
        <vt:lpwstr/>
      </vt:variant>
      <vt:variant>
        <vt:lpwstr>_Toc252972636</vt:lpwstr>
      </vt:variant>
      <vt:variant>
        <vt:i4>1703985</vt:i4>
      </vt:variant>
      <vt:variant>
        <vt:i4>50</vt:i4>
      </vt:variant>
      <vt:variant>
        <vt:i4>0</vt:i4>
      </vt:variant>
      <vt:variant>
        <vt:i4>5</vt:i4>
      </vt:variant>
      <vt:variant>
        <vt:lpwstr/>
      </vt:variant>
      <vt:variant>
        <vt:lpwstr>_Toc252972635</vt:lpwstr>
      </vt:variant>
      <vt:variant>
        <vt:i4>1703985</vt:i4>
      </vt:variant>
      <vt:variant>
        <vt:i4>44</vt:i4>
      </vt:variant>
      <vt:variant>
        <vt:i4>0</vt:i4>
      </vt:variant>
      <vt:variant>
        <vt:i4>5</vt:i4>
      </vt:variant>
      <vt:variant>
        <vt:lpwstr/>
      </vt:variant>
      <vt:variant>
        <vt:lpwstr>_Toc252972634</vt:lpwstr>
      </vt:variant>
      <vt:variant>
        <vt:i4>1703985</vt:i4>
      </vt:variant>
      <vt:variant>
        <vt:i4>38</vt:i4>
      </vt:variant>
      <vt:variant>
        <vt:i4>0</vt:i4>
      </vt:variant>
      <vt:variant>
        <vt:i4>5</vt:i4>
      </vt:variant>
      <vt:variant>
        <vt:lpwstr/>
      </vt:variant>
      <vt:variant>
        <vt:lpwstr>_Toc252972633</vt:lpwstr>
      </vt:variant>
      <vt:variant>
        <vt:i4>1703985</vt:i4>
      </vt:variant>
      <vt:variant>
        <vt:i4>32</vt:i4>
      </vt:variant>
      <vt:variant>
        <vt:i4>0</vt:i4>
      </vt:variant>
      <vt:variant>
        <vt:i4>5</vt:i4>
      </vt:variant>
      <vt:variant>
        <vt:lpwstr/>
      </vt:variant>
      <vt:variant>
        <vt:lpwstr>_Toc252972632</vt:lpwstr>
      </vt:variant>
      <vt:variant>
        <vt:i4>1703985</vt:i4>
      </vt:variant>
      <vt:variant>
        <vt:i4>26</vt:i4>
      </vt:variant>
      <vt:variant>
        <vt:i4>0</vt:i4>
      </vt:variant>
      <vt:variant>
        <vt:i4>5</vt:i4>
      </vt:variant>
      <vt:variant>
        <vt:lpwstr/>
      </vt:variant>
      <vt:variant>
        <vt:lpwstr>_Toc252972631</vt:lpwstr>
      </vt:variant>
      <vt:variant>
        <vt:i4>1703985</vt:i4>
      </vt:variant>
      <vt:variant>
        <vt:i4>20</vt:i4>
      </vt:variant>
      <vt:variant>
        <vt:i4>0</vt:i4>
      </vt:variant>
      <vt:variant>
        <vt:i4>5</vt:i4>
      </vt:variant>
      <vt:variant>
        <vt:lpwstr/>
      </vt:variant>
      <vt:variant>
        <vt:lpwstr>_Toc252972630</vt:lpwstr>
      </vt:variant>
      <vt:variant>
        <vt:i4>1769521</vt:i4>
      </vt:variant>
      <vt:variant>
        <vt:i4>14</vt:i4>
      </vt:variant>
      <vt:variant>
        <vt:i4>0</vt:i4>
      </vt:variant>
      <vt:variant>
        <vt:i4>5</vt:i4>
      </vt:variant>
      <vt:variant>
        <vt:lpwstr/>
      </vt:variant>
      <vt:variant>
        <vt:lpwstr>_Toc252972629</vt:lpwstr>
      </vt:variant>
      <vt:variant>
        <vt:i4>1769521</vt:i4>
      </vt:variant>
      <vt:variant>
        <vt:i4>8</vt:i4>
      </vt:variant>
      <vt:variant>
        <vt:i4>0</vt:i4>
      </vt:variant>
      <vt:variant>
        <vt:i4>5</vt:i4>
      </vt:variant>
      <vt:variant>
        <vt:lpwstr/>
      </vt:variant>
      <vt:variant>
        <vt:lpwstr>_Toc252972628</vt:lpwstr>
      </vt:variant>
      <vt:variant>
        <vt:i4>1769521</vt:i4>
      </vt:variant>
      <vt:variant>
        <vt:i4>2</vt:i4>
      </vt:variant>
      <vt:variant>
        <vt:i4>0</vt:i4>
      </vt:variant>
      <vt:variant>
        <vt:i4>5</vt:i4>
      </vt:variant>
      <vt:variant>
        <vt:lpwstr/>
      </vt:variant>
      <vt:variant>
        <vt:lpwstr>_Toc252972627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RFP-LMS-PHSD</dc:title>
  <dc:creator>Rizzo</dc:creator>
  <cp:lastModifiedBy>Nimmons, William</cp:lastModifiedBy>
  <cp:revision>2</cp:revision>
  <cp:lastPrinted>2016-02-22T20:01:00Z</cp:lastPrinted>
  <dcterms:created xsi:type="dcterms:W3CDTF">2017-04-13T20:08:00Z</dcterms:created>
  <dcterms:modified xsi:type="dcterms:W3CDTF">2017-04-13T20:08:00Z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0x0101008EF71FF527EA254D8510AFDB669E5043</vt:lpwstr>
  </property>
</Properties>
</file>